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5408" w:rsidRDefault="00955408" w:rsidP="00E129FB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МУНИЦИПАЛЬНОЕ АВТОНОМНОЕ ДОШКОЛЬНОЕ</w:t>
      </w:r>
      <w:r w:rsidRPr="00E129FB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ОБРАЗОВАТЕЛЬНОЕ УЧРЕЖДЕНИЕ ДЕТСКИЙ САД №16 «ЗВЕЗДОЧКА»</w:t>
      </w:r>
    </w:p>
    <w:p w:rsidR="00955408" w:rsidRDefault="00955408" w:rsidP="00E129FB">
      <w:pPr>
        <w:jc w:val="center"/>
        <w:rPr>
          <w:rFonts w:ascii="Times New Roman" w:hAnsi="Times New Roman"/>
          <w:b/>
          <w:sz w:val="24"/>
          <w:szCs w:val="24"/>
        </w:rPr>
      </w:pPr>
    </w:p>
    <w:p w:rsidR="00955408" w:rsidRDefault="00955408" w:rsidP="00D929F5">
      <w:pPr>
        <w:rPr>
          <w:rFonts w:ascii="Times New Roman" w:hAnsi="Times New Roman"/>
          <w:b/>
          <w:sz w:val="24"/>
          <w:szCs w:val="24"/>
        </w:rPr>
      </w:pPr>
    </w:p>
    <w:p w:rsidR="00955408" w:rsidRDefault="00955408" w:rsidP="004D55F4">
      <w:pPr>
        <w:jc w:val="center"/>
        <w:rPr>
          <w:rFonts w:ascii="Times New Roman" w:hAnsi="Times New Roman"/>
          <w:b/>
          <w:sz w:val="44"/>
          <w:szCs w:val="44"/>
        </w:rPr>
      </w:pPr>
      <w:r w:rsidRPr="00D929F5">
        <w:rPr>
          <w:rFonts w:ascii="Times New Roman" w:hAnsi="Times New Roman"/>
          <w:b/>
          <w:sz w:val="44"/>
          <w:szCs w:val="44"/>
        </w:rPr>
        <w:t>ПРОЕКТ</w:t>
      </w:r>
    </w:p>
    <w:p w:rsidR="00955408" w:rsidRDefault="00955408" w:rsidP="004D55F4">
      <w:pPr>
        <w:jc w:val="center"/>
        <w:rPr>
          <w:rFonts w:ascii="Times New Roman" w:hAnsi="Times New Roman"/>
          <w:b/>
          <w:sz w:val="44"/>
          <w:szCs w:val="4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4" o:spid="_x0000_s1026" type="#_x0000_t75" alt="https://i.ytimg.com/vi/SA_S1d4If1o/maxresdefault.jpg" style="position:absolute;left:0;text-align:left;margin-left:-36pt;margin-top:29.45pt;width:572.55pt;height:429.45pt;z-index:-251656192;visibility:visible" o:allowoverlap="f">
            <v:imagedata r:id="rId5" o:title=""/>
          </v:shape>
        </w:pict>
      </w:r>
    </w:p>
    <w:p w:rsidR="00955408" w:rsidRDefault="00955408" w:rsidP="004D55F4">
      <w:pPr>
        <w:jc w:val="center"/>
        <w:rPr>
          <w:rFonts w:ascii="Times New Roman" w:hAnsi="Times New Roman"/>
          <w:b/>
          <w:sz w:val="44"/>
          <w:szCs w:val="44"/>
        </w:rPr>
      </w:pPr>
    </w:p>
    <w:p w:rsidR="00955408" w:rsidRDefault="00955408" w:rsidP="004D55F4">
      <w:pPr>
        <w:jc w:val="center"/>
        <w:rPr>
          <w:rFonts w:ascii="Times New Roman" w:hAnsi="Times New Roman"/>
          <w:b/>
          <w:sz w:val="44"/>
          <w:szCs w:val="44"/>
        </w:rPr>
      </w:pPr>
    </w:p>
    <w:p w:rsidR="00955408" w:rsidRDefault="00955408" w:rsidP="004D55F4">
      <w:pPr>
        <w:jc w:val="center"/>
        <w:rPr>
          <w:rFonts w:ascii="Times New Roman" w:hAnsi="Times New Roman"/>
          <w:b/>
          <w:sz w:val="44"/>
          <w:szCs w:val="44"/>
        </w:rPr>
      </w:pPr>
    </w:p>
    <w:p w:rsidR="00955408" w:rsidRDefault="00955408" w:rsidP="004D55F4">
      <w:pPr>
        <w:jc w:val="center"/>
        <w:rPr>
          <w:rFonts w:ascii="Times New Roman" w:hAnsi="Times New Roman"/>
          <w:b/>
          <w:sz w:val="44"/>
          <w:szCs w:val="44"/>
        </w:rPr>
      </w:pPr>
    </w:p>
    <w:p w:rsidR="00955408" w:rsidRDefault="00955408" w:rsidP="004D55F4">
      <w:pPr>
        <w:jc w:val="center"/>
        <w:rPr>
          <w:rFonts w:ascii="Times New Roman" w:hAnsi="Times New Roman"/>
          <w:b/>
          <w:sz w:val="44"/>
          <w:szCs w:val="44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171pt;margin-top:35.05pt;width:170.05pt;height:97.3pt;z-index:251652096">
            <v:textbox>
              <w:txbxContent>
                <w:p w:rsidR="00955408" w:rsidRPr="00D929F5" w:rsidRDefault="00955408" w:rsidP="00D929F5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FF0066"/>
                      <w:sz w:val="56"/>
                      <w:szCs w:val="56"/>
                    </w:rPr>
                  </w:pPr>
                  <w:r w:rsidRPr="00D929F5">
                    <w:rPr>
                      <w:rFonts w:ascii="Times New Roman" w:hAnsi="Times New Roman"/>
                      <w:b/>
                      <w:i/>
                      <w:color w:val="FF0066"/>
                      <w:sz w:val="56"/>
                      <w:szCs w:val="56"/>
                    </w:rPr>
                    <w:t>ОСЕНЬ</w:t>
                  </w:r>
                </w:p>
                <w:p w:rsidR="00955408" w:rsidRPr="00D929F5" w:rsidRDefault="00955408" w:rsidP="00D929F5">
                  <w:pPr>
                    <w:jc w:val="center"/>
                    <w:rPr>
                      <w:rFonts w:ascii="Times New Roman" w:hAnsi="Times New Roman"/>
                      <w:b/>
                      <w:i/>
                      <w:color w:val="FF0066"/>
                      <w:sz w:val="56"/>
                      <w:szCs w:val="56"/>
                    </w:rPr>
                  </w:pPr>
                  <w:r w:rsidRPr="00D929F5">
                    <w:rPr>
                      <w:rFonts w:ascii="Times New Roman" w:hAnsi="Times New Roman"/>
                      <w:b/>
                      <w:i/>
                      <w:color w:val="FF0066"/>
                      <w:sz w:val="56"/>
                      <w:szCs w:val="56"/>
                    </w:rPr>
                    <w:t>ЗОЛОТАЯ</w:t>
                  </w:r>
                  <w:r>
                    <w:rPr>
                      <w:rFonts w:ascii="Times New Roman" w:hAnsi="Times New Roman"/>
                      <w:b/>
                      <w:i/>
                      <w:color w:val="FF0066"/>
                      <w:sz w:val="56"/>
                      <w:szCs w:val="56"/>
                    </w:rPr>
                    <w:t>!</w:t>
                  </w:r>
                </w:p>
              </w:txbxContent>
            </v:textbox>
          </v:shape>
        </w:pict>
      </w:r>
    </w:p>
    <w:p w:rsidR="00955408" w:rsidRDefault="00955408" w:rsidP="004D55F4">
      <w:pPr>
        <w:jc w:val="center"/>
        <w:rPr>
          <w:rFonts w:ascii="Times New Roman" w:hAnsi="Times New Roman"/>
          <w:b/>
          <w:sz w:val="44"/>
          <w:szCs w:val="44"/>
        </w:rPr>
      </w:pPr>
    </w:p>
    <w:p w:rsidR="00955408" w:rsidRDefault="00955408" w:rsidP="004D55F4">
      <w:pPr>
        <w:jc w:val="center"/>
        <w:rPr>
          <w:rFonts w:ascii="Times New Roman" w:hAnsi="Times New Roman"/>
          <w:b/>
          <w:sz w:val="44"/>
          <w:szCs w:val="44"/>
        </w:rPr>
      </w:pPr>
    </w:p>
    <w:p w:rsidR="00955408" w:rsidRDefault="00955408" w:rsidP="004D55F4">
      <w:pPr>
        <w:jc w:val="center"/>
        <w:rPr>
          <w:rFonts w:ascii="Times New Roman" w:hAnsi="Times New Roman"/>
          <w:b/>
          <w:sz w:val="44"/>
          <w:szCs w:val="44"/>
        </w:rPr>
      </w:pPr>
    </w:p>
    <w:p w:rsidR="00955408" w:rsidRDefault="00955408" w:rsidP="004D55F4">
      <w:pPr>
        <w:jc w:val="center"/>
        <w:rPr>
          <w:rFonts w:ascii="Times New Roman" w:hAnsi="Times New Roman"/>
          <w:b/>
          <w:sz w:val="44"/>
          <w:szCs w:val="44"/>
        </w:rPr>
      </w:pPr>
    </w:p>
    <w:p w:rsidR="00955408" w:rsidRPr="00D929F5" w:rsidRDefault="00955408" w:rsidP="004D55F4">
      <w:pPr>
        <w:jc w:val="center"/>
        <w:rPr>
          <w:rFonts w:ascii="Times New Roman" w:hAnsi="Times New Roman"/>
          <w:b/>
          <w:sz w:val="44"/>
          <w:szCs w:val="44"/>
        </w:rPr>
      </w:pPr>
    </w:p>
    <w:p w:rsidR="00955408" w:rsidRPr="00E129FB" w:rsidRDefault="00955408" w:rsidP="00E129FB">
      <w:pPr>
        <w:jc w:val="center"/>
        <w:rPr>
          <w:rFonts w:ascii="Times New Roman" w:hAnsi="Times New Roman"/>
          <w:b/>
          <w:sz w:val="24"/>
          <w:szCs w:val="24"/>
        </w:rPr>
      </w:pPr>
    </w:p>
    <w:p w:rsidR="00955408" w:rsidRDefault="00955408">
      <w:pPr>
        <w:rPr>
          <w:rFonts w:ascii="Times New Roman" w:hAnsi="Times New Roman"/>
          <w:sz w:val="28"/>
          <w:szCs w:val="28"/>
        </w:rPr>
      </w:pPr>
    </w:p>
    <w:p w:rsidR="00955408" w:rsidRDefault="00955408">
      <w:pPr>
        <w:rPr>
          <w:rFonts w:ascii="Times New Roman" w:hAnsi="Times New Roman"/>
          <w:sz w:val="28"/>
          <w:szCs w:val="28"/>
        </w:rPr>
      </w:pPr>
    </w:p>
    <w:p w:rsidR="00955408" w:rsidRDefault="00955408">
      <w:pPr>
        <w:rPr>
          <w:rFonts w:ascii="Times New Roman" w:hAnsi="Times New Roman"/>
          <w:sz w:val="28"/>
          <w:szCs w:val="28"/>
        </w:rPr>
      </w:pPr>
    </w:p>
    <w:p w:rsidR="00955408" w:rsidRDefault="00955408" w:rsidP="004D55F4">
      <w:pPr>
        <w:spacing w:after="0"/>
        <w:ind w:left="708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Разработчик </w:t>
      </w:r>
    </w:p>
    <w:p w:rsidR="00955408" w:rsidRDefault="00955408" w:rsidP="004D55F4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Епишина</w:t>
      </w:r>
    </w:p>
    <w:p w:rsidR="00955408" w:rsidRDefault="00955408" w:rsidP="004D55F4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Екатерина Геннадьевна</w:t>
      </w:r>
    </w:p>
    <w:p w:rsidR="00955408" w:rsidRDefault="00955408" w:rsidP="00DE44A7">
      <w:pPr>
        <w:spacing w:after="0"/>
        <w:rPr>
          <w:rFonts w:ascii="Times New Roman" w:hAnsi="Times New Roman"/>
          <w:sz w:val="28"/>
          <w:szCs w:val="28"/>
        </w:rPr>
      </w:pPr>
    </w:p>
    <w:p w:rsidR="00955408" w:rsidRDefault="00955408" w:rsidP="00DE44A7">
      <w:pPr>
        <w:spacing w:after="0"/>
        <w:rPr>
          <w:rFonts w:ascii="Times New Roman" w:hAnsi="Times New Roman"/>
          <w:sz w:val="28"/>
          <w:szCs w:val="28"/>
        </w:rPr>
      </w:pPr>
    </w:p>
    <w:p w:rsidR="00955408" w:rsidRPr="00066FDA" w:rsidRDefault="00955408" w:rsidP="004D55F4">
      <w:pPr>
        <w:shd w:val="clear" w:color="auto" w:fill="FFFFFF"/>
        <w:spacing w:before="150" w:after="15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066FDA">
        <w:rPr>
          <w:rFonts w:ascii="Times New Roman" w:hAnsi="Times New Roman"/>
          <w:b/>
          <w:bCs/>
          <w:sz w:val="28"/>
          <w:szCs w:val="28"/>
        </w:rPr>
        <w:t>Название проекта:</w:t>
      </w:r>
      <w:r w:rsidRPr="00066FDA">
        <w:rPr>
          <w:rFonts w:ascii="Times New Roman" w:hAnsi="Times New Roman"/>
          <w:sz w:val="28"/>
          <w:szCs w:val="28"/>
        </w:rPr>
        <w:t> </w:t>
      </w:r>
      <w:r w:rsidRPr="00066FDA">
        <w:rPr>
          <w:rFonts w:ascii="Times New Roman" w:hAnsi="Times New Roman"/>
          <w:b/>
          <w:bCs/>
          <w:sz w:val="28"/>
          <w:szCs w:val="28"/>
        </w:rPr>
        <w:t>«</w:t>
      </w:r>
      <w:r>
        <w:rPr>
          <w:rFonts w:ascii="Times New Roman" w:hAnsi="Times New Roman"/>
          <w:b/>
          <w:bCs/>
          <w:sz w:val="28"/>
          <w:szCs w:val="28"/>
        </w:rPr>
        <w:t>Осень золотая!</w:t>
      </w:r>
      <w:r w:rsidRPr="00066FDA">
        <w:rPr>
          <w:rFonts w:ascii="Times New Roman" w:hAnsi="Times New Roman"/>
          <w:b/>
          <w:bCs/>
          <w:sz w:val="28"/>
          <w:szCs w:val="28"/>
        </w:rPr>
        <w:t>»</w:t>
      </w:r>
    </w:p>
    <w:p w:rsidR="00955408" w:rsidRPr="003F24AD" w:rsidRDefault="00955408" w:rsidP="004D55F4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3F24AD">
        <w:rPr>
          <w:rFonts w:ascii="Times New Roman" w:hAnsi="Times New Roman"/>
          <w:b/>
          <w:sz w:val="28"/>
          <w:szCs w:val="28"/>
          <w:u w:val="single"/>
        </w:rPr>
        <w:t>Тип проекта:</w:t>
      </w:r>
      <w:r w:rsidRPr="003F24AD">
        <w:rPr>
          <w:rFonts w:ascii="Times New Roman" w:hAnsi="Times New Roman"/>
          <w:sz w:val="28"/>
          <w:szCs w:val="28"/>
        </w:rPr>
        <w:t xml:space="preserve"> познавательно-творческий</w:t>
      </w:r>
    </w:p>
    <w:p w:rsidR="00955408" w:rsidRPr="003F24AD" w:rsidRDefault="00955408" w:rsidP="004D55F4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3F24AD">
        <w:rPr>
          <w:rFonts w:ascii="Times New Roman" w:hAnsi="Times New Roman"/>
          <w:b/>
          <w:sz w:val="28"/>
          <w:szCs w:val="28"/>
          <w:u w:val="single"/>
        </w:rPr>
        <w:t>Длительность:</w:t>
      </w:r>
      <w:r w:rsidRPr="003F24A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долгосрочный </w:t>
      </w:r>
    </w:p>
    <w:p w:rsidR="00955408" w:rsidRPr="003F24AD" w:rsidRDefault="00955408" w:rsidP="004D55F4">
      <w:pPr>
        <w:spacing w:after="0" w:line="240" w:lineRule="auto"/>
        <w:ind w:firstLine="720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3F24AD">
        <w:rPr>
          <w:rFonts w:ascii="Times New Roman" w:hAnsi="Times New Roman"/>
          <w:b/>
          <w:sz w:val="28"/>
          <w:szCs w:val="28"/>
          <w:u w:val="single"/>
        </w:rPr>
        <w:t xml:space="preserve">Участники проекта: </w:t>
      </w:r>
    </w:p>
    <w:p w:rsidR="00955408" w:rsidRPr="008D4915" w:rsidRDefault="00955408" w:rsidP="004D55F4">
      <w:pPr>
        <w:pStyle w:val="ListParagraph"/>
        <w:numPr>
          <w:ilvl w:val="0"/>
          <w:numId w:val="1"/>
        </w:numPr>
        <w:spacing w:after="0" w:line="240" w:lineRule="auto"/>
        <w:ind w:firstLine="720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Воспитатель</w:t>
      </w:r>
    </w:p>
    <w:p w:rsidR="00955408" w:rsidRPr="008D4915" w:rsidRDefault="00955408" w:rsidP="004D55F4">
      <w:pPr>
        <w:pStyle w:val="ListParagraph"/>
        <w:numPr>
          <w:ilvl w:val="0"/>
          <w:numId w:val="1"/>
        </w:numPr>
        <w:spacing w:after="0" w:line="240" w:lineRule="auto"/>
        <w:ind w:firstLine="720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Дети </w:t>
      </w:r>
    </w:p>
    <w:p w:rsidR="00955408" w:rsidRPr="008D4915" w:rsidRDefault="00955408" w:rsidP="004D55F4">
      <w:pPr>
        <w:pStyle w:val="ListParagraph"/>
        <w:numPr>
          <w:ilvl w:val="0"/>
          <w:numId w:val="1"/>
        </w:numPr>
        <w:spacing w:after="0" w:line="240" w:lineRule="auto"/>
        <w:ind w:firstLine="720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Музыкальный руководитель</w:t>
      </w:r>
    </w:p>
    <w:p w:rsidR="00955408" w:rsidRPr="00DD0CBA" w:rsidRDefault="00955408" w:rsidP="004D55F4">
      <w:pPr>
        <w:pStyle w:val="ListParagraph"/>
        <w:numPr>
          <w:ilvl w:val="0"/>
          <w:numId w:val="1"/>
        </w:numPr>
        <w:spacing w:after="0" w:line="240" w:lineRule="auto"/>
        <w:ind w:firstLine="720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Родители </w:t>
      </w:r>
    </w:p>
    <w:p w:rsidR="00955408" w:rsidRDefault="00955408" w:rsidP="008D4915">
      <w:pPr>
        <w:pStyle w:val="ListParagraph"/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3F24AD">
        <w:rPr>
          <w:rFonts w:ascii="Times New Roman" w:hAnsi="Times New Roman"/>
          <w:b/>
          <w:sz w:val="28"/>
          <w:szCs w:val="28"/>
          <w:u w:val="single"/>
        </w:rPr>
        <w:t>Актуальность:</w:t>
      </w:r>
    </w:p>
    <w:p w:rsidR="00955408" w:rsidRPr="00D55965" w:rsidRDefault="00955408" w:rsidP="004D55F4">
      <w:pPr>
        <w:pStyle w:val="NoSpacing"/>
        <w:ind w:firstLine="720"/>
        <w:jc w:val="both"/>
        <w:rPr>
          <w:rFonts w:ascii="Times New Roman" w:hAnsi="Times New Roman"/>
          <w:sz w:val="28"/>
          <w:szCs w:val="28"/>
        </w:rPr>
      </w:pPr>
      <w:r w:rsidRPr="00D55965">
        <w:rPr>
          <w:rFonts w:ascii="Times New Roman" w:hAnsi="Times New Roman"/>
          <w:sz w:val="28"/>
          <w:szCs w:val="28"/>
        </w:rPr>
        <w:t>Данный проект позволяет в условиях воспитательно-образовательного процесса расширить и укрепить знания детей о сезонных изменениях в природе в осенний период, и применения приобретённых знаний с творческим подходом в практической изобразительной деятельности, развивать при этом познавательные, коммуникативные и творческие способности детей.</w:t>
      </w:r>
    </w:p>
    <w:p w:rsidR="00955408" w:rsidRPr="003F24AD" w:rsidRDefault="00955408" w:rsidP="004D55F4">
      <w:p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3F24AD">
        <w:rPr>
          <w:rFonts w:ascii="Times New Roman" w:hAnsi="Times New Roman"/>
          <w:sz w:val="28"/>
          <w:szCs w:val="28"/>
        </w:rPr>
        <w:t>Мы стремимся дать всесторонне развитие ребёнку.  Дети чувствуют красоту природы, тянутся к ней; осенью в природе происходят сезонные изменения – листва на деревьях меняет свой цвет и опадает, меняется  по</w:t>
      </w:r>
      <w:r>
        <w:rPr>
          <w:rFonts w:ascii="Times New Roman" w:hAnsi="Times New Roman"/>
          <w:sz w:val="28"/>
          <w:szCs w:val="28"/>
        </w:rPr>
        <w:t>года, люди на</w:t>
      </w:r>
      <w:r w:rsidRPr="003F24AD">
        <w:rPr>
          <w:rFonts w:ascii="Times New Roman" w:hAnsi="Times New Roman"/>
          <w:sz w:val="28"/>
          <w:szCs w:val="28"/>
        </w:rPr>
        <w:t>девают тёплую одежду.</w:t>
      </w:r>
      <w:r w:rsidRPr="003F24AD">
        <w:rPr>
          <w:rFonts w:ascii="Times New Roman" w:hAnsi="Times New Roman"/>
        </w:rPr>
        <w:t xml:space="preserve">  </w:t>
      </w:r>
      <w:r w:rsidRPr="003F24AD">
        <w:rPr>
          <w:rFonts w:ascii="Times New Roman" w:hAnsi="Times New Roman"/>
          <w:sz w:val="28"/>
          <w:szCs w:val="28"/>
        </w:rPr>
        <w:t xml:space="preserve">У детей возникает много вопросов, поэтому встаёт необходимость расширять представления детей об осени, ее основных признаках, названиях месяцев.  Необходимо  знакомить с литературными произведениями, музыкой и живописью на эту тему, расширяя словарный запас детей, их представления о произведениях искусства. </w:t>
      </w:r>
    </w:p>
    <w:p w:rsidR="00955408" w:rsidRDefault="00955408" w:rsidP="004D55F4">
      <w:pPr>
        <w:pStyle w:val="NoSpacing"/>
        <w:ind w:firstLine="720"/>
        <w:jc w:val="both"/>
        <w:rPr>
          <w:rFonts w:ascii="Times New Roman" w:hAnsi="Times New Roman"/>
          <w:sz w:val="28"/>
          <w:szCs w:val="28"/>
        </w:rPr>
      </w:pPr>
      <w:r w:rsidRPr="00D55965">
        <w:rPr>
          <w:rFonts w:ascii="Times New Roman" w:hAnsi="Times New Roman"/>
          <w:sz w:val="28"/>
          <w:szCs w:val="28"/>
        </w:rPr>
        <w:t>Совместная деятельность детей, родителей и педагогов в рамках данного проекта способствует установлению благоприятного климата в детском коллективе, расширению кругозора детей и взрослых, наполняет их творческой энергией, помогает в организации сотрудничества семьи и образовательного учреждения.</w:t>
      </w:r>
    </w:p>
    <w:p w:rsidR="00955408" w:rsidRPr="00D55965" w:rsidRDefault="00955408" w:rsidP="004D55F4">
      <w:pPr>
        <w:pStyle w:val="NoSpacing"/>
        <w:ind w:firstLine="720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55965">
        <w:rPr>
          <w:rFonts w:ascii="Times New Roman" w:hAnsi="Times New Roman"/>
          <w:b/>
          <w:sz w:val="28"/>
          <w:szCs w:val="28"/>
          <w:u w:val="single"/>
        </w:rPr>
        <w:t>Цель:</w:t>
      </w:r>
    </w:p>
    <w:p w:rsidR="00955408" w:rsidRPr="00D55965" w:rsidRDefault="00955408" w:rsidP="004D55F4">
      <w:pPr>
        <w:pStyle w:val="NoSpacing"/>
        <w:ind w:firstLine="720"/>
        <w:jc w:val="both"/>
        <w:rPr>
          <w:rFonts w:ascii="Times New Roman" w:hAnsi="Times New Roman"/>
          <w:sz w:val="28"/>
          <w:szCs w:val="28"/>
        </w:rPr>
      </w:pPr>
      <w:r w:rsidRPr="00D55965">
        <w:rPr>
          <w:rFonts w:ascii="Times New Roman" w:hAnsi="Times New Roman"/>
          <w:sz w:val="28"/>
          <w:szCs w:val="28"/>
        </w:rPr>
        <w:t>Расширение представлений детей об осени как времени года, развивать умение самостоятельно находить первые признаки осени, помочь детям увидеть всю красоту осенней при</w:t>
      </w:r>
      <w:r>
        <w:rPr>
          <w:rFonts w:ascii="Times New Roman" w:hAnsi="Times New Roman"/>
          <w:sz w:val="28"/>
          <w:szCs w:val="28"/>
        </w:rPr>
        <w:t>роды и богатство осенних даров,</w:t>
      </w:r>
      <w:r w:rsidRPr="00D55965">
        <w:rPr>
          <w:rFonts w:ascii="Times New Roman" w:hAnsi="Times New Roman"/>
          <w:sz w:val="28"/>
          <w:szCs w:val="28"/>
        </w:rPr>
        <w:t xml:space="preserve"> создать условия для художественно-эстетического воспитания детей, развития их познавательных и творческих способностей.</w:t>
      </w:r>
    </w:p>
    <w:p w:rsidR="00955408" w:rsidRPr="00D55965" w:rsidRDefault="00955408" w:rsidP="004D55F4">
      <w:pPr>
        <w:spacing w:after="0"/>
        <w:ind w:firstLine="720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55965">
        <w:rPr>
          <w:rFonts w:ascii="Times New Roman" w:hAnsi="Times New Roman"/>
          <w:b/>
          <w:sz w:val="28"/>
          <w:szCs w:val="28"/>
          <w:u w:val="single"/>
        </w:rPr>
        <w:t xml:space="preserve">Задачи: </w:t>
      </w:r>
    </w:p>
    <w:p w:rsidR="00955408" w:rsidRPr="00D55965" w:rsidRDefault="00955408" w:rsidP="004D55F4">
      <w:pPr>
        <w:pStyle w:val="ListParagraph"/>
        <w:numPr>
          <w:ilvl w:val="0"/>
          <w:numId w:val="1"/>
        </w:num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D55965">
        <w:rPr>
          <w:rFonts w:ascii="Times New Roman" w:hAnsi="Times New Roman"/>
          <w:sz w:val="28"/>
          <w:szCs w:val="28"/>
        </w:rPr>
        <w:t>Формировать основы экологического мировоззрения и культуры.</w:t>
      </w:r>
    </w:p>
    <w:p w:rsidR="00955408" w:rsidRPr="00D55965" w:rsidRDefault="00955408" w:rsidP="004D55F4">
      <w:pPr>
        <w:pStyle w:val="ListParagraph"/>
        <w:numPr>
          <w:ilvl w:val="0"/>
          <w:numId w:val="1"/>
        </w:num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D55965">
        <w:rPr>
          <w:rFonts w:ascii="Times New Roman" w:hAnsi="Times New Roman"/>
          <w:sz w:val="28"/>
          <w:szCs w:val="28"/>
        </w:rPr>
        <w:t>Развивать познавательный интерес, наблюдательность, любовь к природе, бережное отношение к ней.</w:t>
      </w:r>
    </w:p>
    <w:p w:rsidR="00955408" w:rsidRPr="00D55965" w:rsidRDefault="00955408" w:rsidP="004D55F4">
      <w:pPr>
        <w:pStyle w:val="ListParagraph"/>
        <w:numPr>
          <w:ilvl w:val="0"/>
          <w:numId w:val="1"/>
        </w:num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D55965">
        <w:rPr>
          <w:rFonts w:ascii="Times New Roman" w:hAnsi="Times New Roman"/>
          <w:sz w:val="28"/>
          <w:szCs w:val="28"/>
        </w:rPr>
        <w:t>Обогатить словарный запас детей по данной теме.</w:t>
      </w:r>
    </w:p>
    <w:p w:rsidR="00955408" w:rsidRPr="00D55965" w:rsidRDefault="00955408" w:rsidP="004D55F4">
      <w:pPr>
        <w:pStyle w:val="ListParagraph"/>
        <w:numPr>
          <w:ilvl w:val="0"/>
          <w:numId w:val="1"/>
        </w:num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D55965">
        <w:rPr>
          <w:rFonts w:ascii="Times New Roman" w:hAnsi="Times New Roman"/>
          <w:sz w:val="28"/>
          <w:szCs w:val="28"/>
        </w:rPr>
        <w:t>Познакомить детей с музыкальными произведениями  П.И. Чайковского.</w:t>
      </w:r>
    </w:p>
    <w:p w:rsidR="00955408" w:rsidRPr="00D55965" w:rsidRDefault="00955408" w:rsidP="004D55F4">
      <w:pPr>
        <w:pStyle w:val="ListParagraph"/>
        <w:numPr>
          <w:ilvl w:val="0"/>
          <w:numId w:val="1"/>
        </w:num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D55965">
        <w:rPr>
          <w:rFonts w:ascii="Times New Roman" w:hAnsi="Times New Roman"/>
          <w:sz w:val="28"/>
          <w:szCs w:val="28"/>
        </w:rPr>
        <w:t xml:space="preserve">Обогащать музыкальное восприятие детей через взаимосвязь с явлениями окружающего мира. </w:t>
      </w:r>
    </w:p>
    <w:p w:rsidR="00955408" w:rsidRPr="00D55965" w:rsidRDefault="00955408" w:rsidP="004D55F4">
      <w:pPr>
        <w:pStyle w:val="ListParagraph"/>
        <w:numPr>
          <w:ilvl w:val="0"/>
          <w:numId w:val="1"/>
        </w:num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D55965">
        <w:rPr>
          <w:rFonts w:ascii="Times New Roman" w:hAnsi="Times New Roman"/>
          <w:sz w:val="28"/>
          <w:szCs w:val="28"/>
        </w:rPr>
        <w:t>Развивать музыкальную память, творческое воображение.</w:t>
      </w:r>
    </w:p>
    <w:p w:rsidR="00955408" w:rsidRPr="00D55965" w:rsidRDefault="00955408" w:rsidP="004D55F4">
      <w:pPr>
        <w:pStyle w:val="ListParagraph"/>
        <w:numPr>
          <w:ilvl w:val="0"/>
          <w:numId w:val="1"/>
        </w:num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D55965">
        <w:rPr>
          <w:rFonts w:ascii="Times New Roman" w:hAnsi="Times New Roman"/>
          <w:sz w:val="28"/>
          <w:szCs w:val="28"/>
        </w:rPr>
        <w:t>Воспитывать любовь ко всему живому, желание беречь и защищать природу.</w:t>
      </w:r>
    </w:p>
    <w:p w:rsidR="00955408" w:rsidRPr="00D55965" w:rsidRDefault="00955408" w:rsidP="004D55F4">
      <w:pPr>
        <w:pStyle w:val="NoSpacing"/>
        <w:numPr>
          <w:ilvl w:val="0"/>
          <w:numId w:val="1"/>
        </w:numPr>
        <w:ind w:firstLine="720"/>
        <w:jc w:val="both"/>
        <w:rPr>
          <w:rFonts w:ascii="Times New Roman" w:hAnsi="Times New Roman"/>
          <w:sz w:val="28"/>
          <w:szCs w:val="28"/>
        </w:rPr>
      </w:pPr>
      <w:r w:rsidRPr="00D55965">
        <w:rPr>
          <w:rFonts w:ascii="Times New Roman" w:hAnsi="Times New Roman"/>
          <w:sz w:val="28"/>
          <w:szCs w:val="28"/>
        </w:rPr>
        <w:t>Приобщать родителей к совместной творческой деятельности с детьми</w:t>
      </w:r>
    </w:p>
    <w:p w:rsidR="00955408" w:rsidRDefault="00955408" w:rsidP="004D55F4">
      <w:pPr>
        <w:pStyle w:val="ListParagraph"/>
        <w:numPr>
          <w:ilvl w:val="0"/>
          <w:numId w:val="1"/>
        </w:num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D55965">
        <w:rPr>
          <w:rFonts w:ascii="Times New Roman" w:hAnsi="Times New Roman"/>
          <w:sz w:val="28"/>
          <w:szCs w:val="28"/>
        </w:rPr>
        <w:t>Оформить выставку творческих работ «Осенняя фантазия»</w:t>
      </w:r>
    </w:p>
    <w:p w:rsidR="00955408" w:rsidRDefault="00955408" w:rsidP="004D55F4">
      <w:pPr>
        <w:pStyle w:val="ListParagraph"/>
        <w:spacing w:after="0"/>
        <w:ind w:left="360" w:firstLine="720"/>
        <w:jc w:val="both"/>
        <w:rPr>
          <w:rFonts w:ascii="Times New Roman" w:hAnsi="Times New Roman"/>
          <w:sz w:val="28"/>
          <w:szCs w:val="28"/>
        </w:rPr>
      </w:pPr>
    </w:p>
    <w:p w:rsidR="00955408" w:rsidRPr="00160DBD" w:rsidRDefault="00955408" w:rsidP="004D55F4">
      <w:pPr>
        <w:spacing w:after="0"/>
        <w:ind w:firstLine="72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160DBD">
        <w:rPr>
          <w:rFonts w:ascii="Times New Roman" w:hAnsi="Times New Roman"/>
          <w:b/>
          <w:bCs/>
          <w:color w:val="000000"/>
          <w:sz w:val="28"/>
          <w:szCs w:val="28"/>
          <w:u w:val="single"/>
        </w:rPr>
        <w:t>Ожидаемый результат:</w:t>
      </w:r>
      <w:r w:rsidRPr="00160DB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</w:p>
    <w:p w:rsidR="00955408" w:rsidRPr="00160DBD" w:rsidRDefault="00955408" w:rsidP="004D55F4">
      <w:pPr>
        <w:pStyle w:val="ListParagraph"/>
        <w:numPr>
          <w:ilvl w:val="0"/>
          <w:numId w:val="2"/>
        </w:numPr>
        <w:spacing w:after="0"/>
        <w:ind w:firstLine="72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160DB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Привить художественно-эстетический вкус у дошкольников; заинтересовать родителей в совместном творчестве с детьми.</w:t>
      </w:r>
    </w:p>
    <w:p w:rsidR="00955408" w:rsidRPr="00160DBD" w:rsidRDefault="00955408" w:rsidP="004D55F4">
      <w:pPr>
        <w:pStyle w:val="ListParagraph"/>
        <w:numPr>
          <w:ilvl w:val="0"/>
          <w:numId w:val="2"/>
        </w:num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160DBD">
        <w:rPr>
          <w:rFonts w:ascii="Times New Roman" w:hAnsi="Times New Roman"/>
          <w:sz w:val="28"/>
          <w:szCs w:val="28"/>
        </w:rPr>
        <w:t>Расширение кругозора детей и закрепление их знаний о сезонных изменениях в природе в осенний период.</w:t>
      </w:r>
    </w:p>
    <w:p w:rsidR="00955408" w:rsidRPr="00160DBD" w:rsidRDefault="00955408" w:rsidP="004D55F4">
      <w:pPr>
        <w:pStyle w:val="ListParagraph"/>
        <w:numPr>
          <w:ilvl w:val="0"/>
          <w:numId w:val="2"/>
        </w:num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160DBD">
        <w:rPr>
          <w:rFonts w:ascii="Times New Roman" w:hAnsi="Times New Roman"/>
          <w:sz w:val="28"/>
          <w:szCs w:val="28"/>
        </w:rPr>
        <w:t>Плодотворный результат по художественному творчеству детей в разных направлениях (рисунки, аппликация, моделирование из бумаги и природных материалов, лепка).</w:t>
      </w:r>
    </w:p>
    <w:p w:rsidR="00955408" w:rsidRPr="00160DBD" w:rsidRDefault="00955408" w:rsidP="004D55F4">
      <w:pPr>
        <w:pStyle w:val="ListParagraph"/>
        <w:numPr>
          <w:ilvl w:val="0"/>
          <w:numId w:val="2"/>
        </w:num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160DBD">
        <w:rPr>
          <w:rFonts w:ascii="Times New Roman" w:hAnsi="Times New Roman"/>
          <w:sz w:val="28"/>
          <w:szCs w:val="28"/>
        </w:rPr>
        <w:t>Чтение наизусть стихотворений об осени.</w:t>
      </w:r>
    </w:p>
    <w:p w:rsidR="00955408" w:rsidRDefault="00955408" w:rsidP="004D55F4">
      <w:pPr>
        <w:pStyle w:val="ListParagraph"/>
        <w:numPr>
          <w:ilvl w:val="0"/>
          <w:numId w:val="2"/>
        </w:num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160DBD">
        <w:rPr>
          <w:rFonts w:ascii="Times New Roman" w:hAnsi="Times New Roman"/>
          <w:sz w:val="28"/>
          <w:szCs w:val="28"/>
        </w:rPr>
        <w:t>Осуществление в группе воспитательно-образовательного процесса по обозначенной теме.</w:t>
      </w:r>
    </w:p>
    <w:p w:rsidR="00955408" w:rsidRPr="00160DBD" w:rsidRDefault="00955408" w:rsidP="004D55F4">
      <w:p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955408" w:rsidRPr="00160DBD" w:rsidRDefault="00955408" w:rsidP="004D55F4">
      <w:pPr>
        <w:spacing w:after="0"/>
        <w:ind w:firstLine="720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60DBD">
        <w:rPr>
          <w:rFonts w:ascii="Times New Roman" w:hAnsi="Times New Roman"/>
          <w:b/>
          <w:sz w:val="28"/>
          <w:szCs w:val="28"/>
          <w:u w:val="single"/>
        </w:rPr>
        <w:t>Этапы реализации проекта.</w:t>
      </w:r>
    </w:p>
    <w:p w:rsidR="00955408" w:rsidRPr="00160DBD" w:rsidRDefault="00955408" w:rsidP="004D55F4">
      <w:pPr>
        <w:spacing w:after="0"/>
        <w:ind w:firstLine="720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955408" w:rsidRDefault="00955408" w:rsidP="004D55F4">
      <w:pPr>
        <w:pStyle w:val="NoSpacing"/>
        <w:ind w:firstLine="720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1 этап. Подготовительный</w:t>
      </w:r>
    </w:p>
    <w:p w:rsidR="00955408" w:rsidRPr="00160DBD" w:rsidRDefault="00955408" w:rsidP="004D55F4">
      <w:pPr>
        <w:pStyle w:val="ListParagraph"/>
        <w:numPr>
          <w:ilvl w:val="0"/>
          <w:numId w:val="5"/>
        </w:num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160DBD">
        <w:rPr>
          <w:rFonts w:ascii="Times New Roman" w:hAnsi="Times New Roman"/>
          <w:sz w:val="28"/>
          <w:szCs w:val="28"/>
        </w:rPr>
        <w:t xml:space="preserve">Составление плана </w:t>
      </w:r>
      <w:r>
        <w:rPr>
          <w:rFonts w:ascii="Times New Roman" w:hAnsi="Times New Roman"/>
          <w:sz w:val="28"/>
          <w:szCs w:val="28"/>
        </w:rPr>
        <w:t>совместной работы с детьми и родителями</w:t>
      </w:r>
      <w:r w:rsidRPr="00160DBD">
        <w:rPr>
          <w:rFonts w:ascii="Times New Roman" w:hAnsi="Times New Roman"/>
          <w:sz w:val="28"/>
          <w:szCs w:val="28"/>
        </w:rPr>
        <w:t xml:space="preserve">. </w:t>
      </w:r>
    </w:p>
    <w:p w:rsidR="00955408" w:rsidRPr="00792B67" w:rsidRDefault="00955408" w:rsidP="004D55F4">
      <w:pPr>
        <w:pStyle w:val="ListParagraph"/>
        <w:numPr>
          <w:ilvl w:val="0"/>
          <w:numId w:val="5"/>
        </w:num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792B67">
        <w:rPr>
          <w:rFonts w:ascii="Times New Roman" w:hAnsi="Times New Roman"/>
          <w:sz w:val="28"/>
          <w:szCs w:val="28"/>
        </w:rPr>
        <w:t xml:space="preserve">Поисковая работа по подбору информационного материала, художественных произведений и дидактических игр.  </w:t>
      </w:r>
    </w:p>
    <w:p w:rsidR="00955408" w:rsidRPr="00160DBD" w:rsidRDefault="00955408" w:rsidP="004D55F4">
      <w:pPr>
        <w:pStyle w:val="ListParagraph"/>
        <w:numPr>
          <w:ilvl w:val="0"/>
          <w:numId w:val="5"/>
        </w:num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160DBD">
        <w:rPr>
          <w:rFonts w:ascii="Times New Roman" w:hAnsi="Times New Roman"/>
          <w:sz w:val="28"/>
          <w:szCs w:val="28"/>
        </w:rPr>
        <w:t xml:space="preserve">Подготовка стихотворений, потешек, загадок, игр, атрибутов для игр и занятий. Подбор музыкального,  иллюстративного материала, подготовка презентаций. </w:t>
      </w:r>
    </w:p>
    <w:p w:rsidR="00955408" w:rsidRPr="00160DBD" w:rsidRDefault="00955408" w:rsidP="004D55F4">
      <w:pPr>
        <w:pStyle w:val="NoSpacing"/>
        <w:numPr>
          <w:ilvl w:val="0"/>
          <w:numId w:val="5"/>
        </w:numPr>
        <w:ind w:firstLine="720"/>
        <w:jc w:val="both"/>
        <w:rPr>
          <w:rFonts w:ascii="Times New Roman" w:hAnsi="Times New Roman"/>
          <w:sz w:val="28"/>
          <w:szCs w:val="28"/>
        </w:rPr>
      </w:pPr>
      <w:r w:rsidRPr="00160DBD">
        <w:rPr>
          <w:rFonts w:ascii="Times New Roman" w:hAnsi="Times New Roman"/>
          <w:sz w:val="28"/>
          <w:szCs w:val="28"/>
        </w:rPr>
        <w:t>Приготовление материалов для художественного творчества (акварель, гуашь, цветные карандаши, восковые мелки, цветная бумага, клей, картон, пластилин…).</w:t>
      </w:r>
    </w:p>
    <w:p w:rsidR="00955408" w:rsidRPr="00160DBD" w:rsidRDefault="00955408" w:rsidP="004D55F4">
      <w:pPr>
        <w:pStyle w:val="ListParagraph"/>
        <w:numPr>
          <w:ilvl w:val="0"/>
          <w:numId w:val="5"/>
        </w:num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Оформление папок передвижек для родителей по теме проекта</w:t>
      </w:r>
      <w:r w:rsidRPr="00160DBD">
        <w:rPr>
          <w:rFonts w:ascii="Times New Roman" w:hAnsi="Times New Roman"/>
          <w:sz w:val="28"/>
          <w:szCs w:val="28"/>
        </w:rPr>
        <w:t xml:space="preserve">. </w:t>
      </w:r>
    </w:p>
    <w:p w:rsidR="00955408" w:rsidRPr="00DF701D" w:rsidRDefault="00955408" w:rsidP="004D55F4">
      <w:pPr>
        <w:pStyle w:val="ListParagraph"/>
        <w:numPr>
          <w:ilvl w:val="0"/>
          <w:numId w:val="5"/>
        </w:num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160DBD">
        <w:rPr>
          <w:rFonts w:ascii="Times New Roman" w:hAnsi="Times New Roman"/>
          <w:sz w:val="28"/>
          <w:szCs w:val="28"/>
        </w:rPr>
        <w:t>Консультации для  родителей о реализации проекта - сформировать у родителей интерес к наблюдениям  за сезонными изменениями во время семейных прогулок, обратить внимание на подбор одежды в холодное время года, знакомить ребенка с явлениями природы. Сбор природного материала, изготовление поделок.</w:t>
      </w:r>
    </w:p>
    <w:p w:rsidR="00955408" w:rsidRDefault="00955408" w:rsidP="004D50F9">
      <w:pPr>
        <w:spacing w:after="0"/>
        <w:rPr>
          <w:rFonts w:ascii="Times New Roman" w:hAnsi="Times New Roman"/>
          <w:b/>
          <w:i/>
          <w:sz w:val="28"/>
          <w:szCs w:val="28"/>
        </w:rPr>
      </w:pPr>
      <w:r w:rsidRPr="004D50F9">
        <w:rPr>
          <w:rFonts w:ascii="Times New Roman" w:hAnsi="Times New Roman"/>
          <w:b/>
          <w:i/>
          <w:sz w:val="28"/>
          <w:szCs w:val="28"/>
        </w:rPr>
        <w:t>2 этап. Практический</w:t>
      </w:r>
    </w:p>
    <w:p w:rsidR="00955408" w:rsidRPr="00206678" w:rsidRDefault="00955408" w:rsidP="004D50F9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1094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140"/>
        <w:gridCol w:w="6804"/>
      </w:tblGrid>
      <w:tr w:rsidR="00955408" w:rsidRPr="009B7FAA" w:rsidTr="00322DFE">
        <w:tc>
          <w:tcPr>
            <w:tcW w:w="4140" w:type="dxa"/>
          </w:tcPr>
          <w:p w:rsidR="00955408" w:rsidRPr="009B7FAA" w:rsidRDefault="00955408" w:rsidP="009B7FAA">
            <w:pPr>
              <w:pStyle w:val="NoSpacing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7FAA">
              <w:rPr>
                <w:rFonts w:ascii="Times New Roman" w:hAnsi="Times New Roman"/>
                <w:b/>
                <w:sz w:val="28"/>
                <w:szCs w:val="28"/>
              </w:rPr>
              <w:t>Форма работы</w:t>
            </w:r>
          </w:p>
        </w:tc>
        <w:tc>
          <w:tcPr>
            <w:tcW w:w="6804" w:type="dxa"/>
          </w:tcPr>
          <w:p w:rsidR="00955408" w:rsidRPr="009B7FAA" w:rsidRDefault="00955408" w:rsidP="009B7FAA">
            <w:pPr>
              <w:pStyle w:val="NoSpacing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B7FAA">
              <w:rPr>
                <w:rFonts w:ascii="Times New Roman" w:hAnsi="Times New Roman"/>
                <w:b/>
                <w:sz w:val="28"/>
                <w:szCs w:val="28"/>
              </w:rPr>
              <w:t>Задачи</w:t>
            </w:r>
          </w:p>
        </w:tc>
      </w:tr>
      <w:tr w:rsidR="00955408" w:rsidRPr="009B7FAA" w:rsidTr="00322DFE">
        <w:tc>
          <w:tcPr>
            <w:tcW w:w="4140" w:type="dxa"/>
          </w:tcPr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Беседа «Осень золотая»</w:t>
            </w:r>
          </w:p>
        </w:tc>
        <w:tc>
          <w:tcPr>
            <w:tcW w:w="6804" w:type="dxa"/>
          </w:tcPr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Закрепить знания детей о сезонных изменениях в природе, уточнить приметы осени. Познакомить с народными названиями осенних месяцев.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 xml:space="preserve">Развивать кругозор детей, наблюдательность, любознательность. 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Воспитывать интерес к занятиям, самостоятельность, прививать любовь к природе.</w:t>
            </w:r>
          </w:p>
        </w:tc>
      </w:tr>
      <w:tr w:rsidR="00955408" w:rsidRPr="009B7FAA" w:rsidTr="00322DFE">
        <w:tc>
          <w:tcPr>
            <w:tcW w:w="4140" w:type="dxa"/>
          </w:tcPr>
          <w:p w:rsidR="00955408" w:rsidRPr="009B7FAA" w:rsidRDefault="00955408" w:rsidP="004D50F9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Занятие по теме «Осень»</w:t>
            </w:r>
          </w:p>
        </w:tc>
        <w:tc>
          <w:tcPr>
            <w:tcW w:w="6804" w:type="dxa"/>
          </w:tcPr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Закрепить знания об основных признаках осени, обобщающее слово «осень»; учить подбирать  слова-действия к названиям растений и птиц; синонимы к глаголам.</w:t>
            </w: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9B7FA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Дидактические игры </w:t>
            </w:r>
          </w:p>
          <w:p w:rsidR="00955408" w:rsidRPr="009B7FAA" w:rsidRDefault="00955408" w:rsidP="009B7FAA">
            <w:pPr>
              <w:pStyle w:val="ListParagraph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«Времена года»</w:t>
            </w:r>
          </w:p>
          <w:p w:rsidR="00955408" w:rsidRPr="009B7FAA" w:rsidRDefault="00955408" w:rsidP="009B7FAA">
            <w:pPr>
              <w:pStyle w:val="ListParagraph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«Когда это бывает»</w:t>
            </w: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9B7FAA">
              <w:rPr>
                <w:rFonts w:ascii="Times New Roman" w:hAnsi="Times New Roman"/>
                <w:sz w:val="28"/>
                <w:szCs w:val="28"/>
                <w:lang w:eastAsia="en-US"/>
              </w:rPr>
              <w:t>«Подбери слова»</w:t>
            </w: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9B7FAA">
              <w:rPr>
                <w:rFonts w:ascii="Times New Roman" w:hAnsi="Times New Roman"/>
                <w:sz w:val="28"/>
                <w:szCs w:val="28"/>
                <w:lang w:eastAsia="en-US"/>
              </w:rPr>
              <w:t>«С какого дерева листок?»</w:t>
            </w: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9B7FAA">
              <w:rPr>
                <w:rFonts w:ascii="Times New Roman" w:hAnsi="Times New Roman"/>
                <w:sz w:val="28"/>
                <w:szCs w:val="28"/>
                <w:lang w:eastAsia="en-US"/>
              </w:rPr>
              <w:t>«Кто назовет больше примет осени?»</w:t>
            </w:r>
          </w:p>
        </w:tc>
      </w:tr>
      <w:tr w:rsidR="00955408" w:rsidRPr="009B7FAA" w:rsidTr="00322DFE">
        <w:tc>
          <w:tcPr>
            <w:tcW w:w="4140" w:type="dxa"/>
          </w:tcPr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Рассматривание сюжетных картин: И. Левитан «Осенний день», «Золотая осень»,</w:t>
            </w:r>
          </w:p>
          <w:p w:rsidR="00955408" w:rsidRPr="009B7FAA" w:rsidRDefault="00955408" w:rsidP="00713A88">
            <w:pPr>
              <w:pStyle w:val="NoSpacing"/>
              <w:rPr>
                <w:sz w:val="24"/>
                <w:szCs w:val="24"/>
              </w:rPr>
            </w:pPr>
            <w:r w:rsidRPr="009B7FA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Презентация для детей «Осень в картинах русских художников».</w:t>
            </w:r>
          </w:p>
        </w:tc>
        <w:tc>
          <w:tcPr>
            <w:tcW w:w="6804" w:type="dxa"/>
          </w:tcPr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Вызвать эмоциональное отношение к природе. Развивать художественное восприятие детей, способность видеть и чувствовать  красоту осенней природы, пробуждать у детей добрые и светлые чувства.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Воспитывать эстетическое восприятие при встрече с  произведениями</w:t>
            </w:r>
          </w:p>
          <w:p w:rsidR="00955408" w:rsidRPr="009B7FAA" w:rsidRDefault="00955408" w:rsidP="00713A88">
            <w:pPr>
              <w:pStyle w:val="NoSpacing"/>
              <w:rPr>
                <w:sz w:val="24"/>
                <w:szCs w:val="24"/>
              </w:rPr>
            </w:pPr>
          </w:p>
        </w:tc>
      </w:tr>
      <w:tr w:rsidR="00955408" w:rsidRPr="009B7FAA" w:rsidTr="00322DFE">
        <w:tc>
          <w:tcPr>
            <w:tcW w:w="4140" w:type="dxa"/>
          </w:tcPr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9B7FAA">
              <w:rPr>
                <w:rFonts w:ascii="Times New Roman" w:hAnsi="Times New Roman"/>
                <w:sz w:val="28"/>
                <w:szCs w:val="28"/>
                <w:lang w:eastAsia="en-US"/>
              </w:rPr>
              <w:t>Занятие «Деревья -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</w:t>
            </w:r>
            <w:r w:rsidRPr="009B7FAA">
              <w:rPr>
                <w:rFonts w:ascii="Times New Roman" w:hAnsi="Times New Roman"/>
                <w:sz w:val="28"/>
                <w:szCs w:val="28"/>
                <w:lang w:eastAsia="en-US"/>
              </w:rPr>
              <w:t>наши друзья»</w:t>
            </w: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955408" w:rsidRPr="009B7FAA" w:rsidRDefault="00955408" w:rsidP="00A0019B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НОД по рисованию в старшей группе</w:t>
            </w:r>
          </w:p>
          <w:p w:rsidR="00955408" w:rsidRPr="009B7FAA" w:rsidRDefault="00955408" w:rsidP="00A0019B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«Осенн</w:t>
            </w:r>
            <w:r>
              <w:rPr>
                <w:rFonts w:ascii="Times New Roman" w:hAnsi="Times New Roman"/>
                <w:sz w:val="28"/>
                <w:szCs w:val="28"/>
              </w:rPr>
              <w:t>ий лес</w:t>
            </w:r>
            <w:r w:rsidRPr="009B7FAA"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6804" w:type="dxa"/>
          </w:tcPr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9B7FA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Формировать элементарные представления о жизни деревьев, их взаимосвязь в природе; учить исследовать функциональные особенности систем жизнеобеспечения дерева, их зависимости от времен года; развивать воображение, творчество, познавательный интерес, мышление, умение анализировать, обобщать. Воспитывать бережное отношение к природе, желание беречь и защищать природу.</w:t>
            </w: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9B7FAA">
              <w:rPr>
                <w:rFonts w:ascii="Times New Roman" w:hAnsi="Times New Roman"/>
                <w:sz w:val="28"/>
                <w:szCs w:val="28"/>
                <w:lang w:eastAsia="en-US"/>
              </w:rPr>
              <w:t>Словесная игра «Да - нет»</w:t>
            </w:r>
          </w:p>
          <w:p w:rsidR="00955408" w:rsidRPr="009B7FAA" w:rsidRDefault="00955408" w:rsidP="00A0019B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 xml:space="preserve">Вызвать интерес к созданию </w:t>
            </w:r>
            <w:r>
              <w:rPr>
                <w:rFonts w:ascii="Times New Roman" w:hAnsi="Times New Roman"/>
                <w:sz w:val="28"/>
                <w:szCs w:val="28"/>
              </w:rPr>
              <w:t>композиции «Осенний</w:t>
            </w:r>
            <w:r w:rsidRPr="009B7F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лес</w:t>
            </w:r>
            <w:r w:rsidRPr="009B7FAA"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955408" w:rsidRPr="009B7FAA" w:rsidRDefault="00955408" w:rsidP="00DF701D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Создавать условия для художественного экспериментирования: показать возможность получения оранжевого цвета путем смешивания желтого с красным.</w:t>
            </w:r>
          </w:p>
        </w:tc>
      </w:tr>
      <w:tr w:rsidR="00955408" w:rsidRPr="009B7FAA" w:rsidTr="00322DFE">
        <w:tc>
          <w:tcPr>
            <w:tcW w:w="4140" w:type="dxa"/>
          </w:tcPr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 xml:space="preserve"> НОД рисование «Золотая осень» 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804" w:type="dxa"/>
          </w:tcPr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Учить детей создавать осенний пейзаж, изображать предметы в сюжетном рисунке на широкой полосе земли, располагая их ближе и дальше. Заполнять изображением весь лист бумаги. Крону деревьев изображать оттиском мятой бумаги.</w:t>
            </w:r>
          </w:p>
        </w:tc>
      </w:tr>
      <w:tr w:rsidR="00955408" w:rsidRPr="009B7FAA" w:rsidTr="00322DFE">
        <w:tc>
          <w:tcPr>
            <w:tcW w:w="4140" w:type="dxa"/>
          </w:tcPr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Музыкальное занятие «Музыка осени»</w:t>
            </w:r>
          </w:p>
        </w:tc>
        <w:tc>
          <w:tcPr>
            <w:tcW w:w="6804" w:type="dxa"/>
          </w:tcPr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9B7FAA">
              <w:rPr>
                <w:rFonts w:ascii="Times New Roman" w:hAnsi="Times New Roman"/>
                <w:sz w:val="28"/>
                <w:szCs w:val="28"/>
                <w:lang w:eastAsia="en-US"/>
              </w:rPr>
              <w:t>Беседа «Осеннее настроение в музыке»</w:t>
            </w: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9B7FAA">
              <w:rPr>
                <w:rFonts w:ascii="Times New Roman" w:hAnsi="Times New Roman"/>
                <w:sz w:val="28"/>
                <w:szCs w:val="28"/>
                <w:lang w:eastAsia="en-US"/>
              </w:rPr>
              <w:t>Слушание произведений П.И. Чайковского «Октябрь» и «Ноябрь»</w:t>
            </w: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9B7FAA">
              <w:rPr>
                <w:rFonts w:ascii="Times New Roman" w:hAnsi="Times New Roman"/>
                <w:sz w:val="28"/>
                <w:szCs w:val="28"/>
                <w:lang w:eastAsia="en-US"/>
              </w:rPr>
              <w:t>Пластический этюд с листьями</w:t>
            </w: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9B7FAA">
              <w:rPr>
                <w:rFonts w:ascii="Times New Roman" w:hAnsi="Times New Roman"/>
                <w:sz w:val="28"/>
                <w:szCs w:val="28"/>
                <w:lang w:eastAsia="en-US"/>
              </w:rPr>
              <w:t>Разучивание песни «Грустный дождик»</w:t>
            </w: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9B7FA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Музыкальная игра с зонтиком 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55408" w:rsidRPr="009B7FAA" w:rsidTr="00322DFE">
        <w:tc>
          <w:tcPr>
            <w:tcW w:w="4140" w:type="dxa"/>
          </w:tcPr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9B7FA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НОД «Путешествие в осенний лес» </w:t>
            </w: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9B7FAA">
              <w:rPr>
                <w:rStyle w:val="c4"/>
                <w:rFonts w:ascii="Times New Roman" w:hAnsi="Times New Roman"/>
                <w:bCs/>
                <w:color w:val="000000"/>
                <w:sz w:val="28"/>
                <w:szCs w:val="28"/>
                <w:lang w:eastAsia="en-US"/>
              </w:rPr>
              <w:t xml:space="preserve">Экскурсия по </w:t>
            </w:r>
            <w:r>
              <w:rPr>
                <w:rStyle w:val="c4"/>
                <w:rFonts w:ascii="Times New Roman" w:hAnsi="Times New Roman"/>
                <w:bCs/>
                <w:color w:val="000000"/>
                <w:sz w:val="28"/>
                <w:szCs w:val="28"/>
                <w:lang w:eastAsia="en-US"/>
              </w:rPr>
              <w:t>территории</w:t>
            </w:r>
            <w:r w:rsidRPr="009B7FAA">
              <w:rPr>
                <w:rStyle w:val="c4"/>
                <w:rFonts w:ascii="Times New Roman" w:hAnsi="Times New Roman"/>
                <w:bCs/>
                <w:color w:val="000000"/>
                <w:sz w:val="28"/>
                <w:szCs w:val="28"/>
                <w:lang w:eastAsia="en-US"/>
              </w:rPr>
              <w:t xml:space="preserve"> детского сада.</w:t>
            </w:r>
          </w:p>
          <w:p w:rsidR="00955408" w:rsidRPr="009B7FAA" w:rsidRDefault="00955408" w:rsidP="009B7FA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6804" w:type="dxa"/>
          </w:tcPr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Систематизировать знания детей об осени, осенних приметах и явлениях; упражнять детей в умении рассказывать об осени с использованием наглядных пособий,  воспитывать любовь к природе; воспитывать умение слушать высказывания товарищей, дополнять их ответы.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55408" w:rsidRPr="009B7FAA" w:rsidTr="00322DFE">
        <w:tc>
          <w:tcPr>
            <w:tcW w:w="4140" w:type="dxa"/>
          </w:tcPr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Чтение художественной литературы.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Пословицы, поговорки, загадки об осени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А. Пушкин «Уж небо осенью дышало…»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А. Пушкин «Унылая пора! Очей очарованье»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А. Плещеев «Скучная картина»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К. Бальмонт «Осень»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Н. Сладков «Осень на пороге»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Е. Благинина «Улетают, улетели»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 xml:space="preserve"> Л.Толстой «Дуб и орешник»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К.Ушинский «Осенняя сказка», «Спор деревьев»</w:t>
            </w:r>
          </w:p>
        </w:tc>
        <w:tc>
          <w:tcPr>
            <w:tcW w:w="6804" w:type="dxa"/>
          </w:tcPr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Формирование интереса и потребности в чтении (восприятии) книг; формирование целостной картины мира, в том числе первичных ценностных представлений; развитие литературной речи;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приобщение к словесному искусству, в том числе развитие художественного восприятия и эстетического вкуса</w:t>
            </w:r>
          </w:p>
        </w:tc>
      </w:tr>
      <w:tr w:rsidR="00955408" w:rsidRPr="009B7FAA" w:rsidTr="00322DFE">
        <w:tc>
          <w:tcPr>
            <w:tcW w:w="4140" w:type="dxa"/>
          </w:tcPr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 xml:space="preserve">Д/и 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«Времена года», «Узнай по описанию», «Чудесный мешочек", «Отгадай загадку – нарисуй отгадку!», «С какой ветки детки?», «Найди дерево по описанию»</w:t>
            </w:r>
          </w:p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804" w:type="dxa"/>
          </w:tcPr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>Закрепление знаний о временах года. Развитие зрительной памяти, внимания, речи, учить определять время года по его характерным признакам; воспитывать бережное отношение к природе; учить наблюдать и видеть взаимосвязь явлений в природе; находить, соответствующие данному времени года предметы и оживлять композицию различными фигурками;</w:t>
            </w:r>
          </w:p>
        </w:tc>
      </w:tr>
      <w:tr w:rsidR="00955408" w:rsidRPr="009B7FAA" w:rsidTr="00322DFE">
        <w:tc>
          <w:tcPr>
            <w:tcW w:w="4140" w:type="dxa"/>
          </w:tcPr>
          <w:p w:rsidR="00955408" w:rsidRPr="009B7FAA" w:rsidRDefault="00955408" w:rsidP="009B7FAA">
            <w:pPr>
              <w:pStyle w:val="c0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Аппликация из осенних листьев «Осенняя фантазия</w:t>
            </w:r>
            <w:r w:rsidRPr="009B7FAA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>».</w:t>
            </w:r>
          </w:p>
          <w:p w:rsidR="00955408" w:rsidRPr="009B7FAA" w:rsidRDefault="00955408" w:rsidP="009B7FAA">
            <w:pPr>
              <w:pStyle w:val="c0"/>
              <w:shd w:val="clear" w:color="auto" w:fill="FFFFFF"/>
              <w:spacing w:before="0" w:beforeAutospacing="0" w:after="0" w:afterAutospacing="0"/>
              <w:rPr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Пластилинография </w:t>
            </w:r>
            <w:r w:rsidRPr="009B7FAA">
              <w:rPr>
                <w:color w:val="000000"/>
                <w:sz w:val="28"/>
                <w:szCs w:val="28"/>
                <w:shd w:val="clear" w:color="auto" w:fill="FFFFFF"/>
                <w:lang w:eastAsia="en-US"/>
              </w:rPr>
              <w:t xml:space="preserve">«Грибы» </w:t>
            </w:r>
          </w:p>
        </w:tc>
        <w:tc>
          <w:tcPr>
            <w:tcW w:w="6804" w:type="dxa"/>
          </w:tcPr>
          <w:p w:rsidR="00955408" w:rsidRPr="009B7FAA" w:rsidRDefault="00955408" w:rsidP="00713A88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Формировать художественно-эстетический вкус, складывающийся в процессе знакомства с произведениями искусства. Формировать положительный настрой, создавать радостные эмоции.</w:t>
            </w:r>
          </w:p>
        </w:tc>
      </w:tr>
      <w:tr w:rsidR="00955408" w:rsidRPr="009B7FAA" w:rsidTr="00322DFE">
        <w:tc>
          <w:tcPr>
            <w:tcW w:w="4140" w:type="dxa"/>
          </w:tcPr>
          <w:p w:rsidR="00955408" w:rsidRPr="009B7FAA" w:rsidRDefault="00955408" w:rsidP="00FE1F6C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  <w:r w:rsidRPr="009B7FAA">
              <w:rPr>
                <w:rFonts w:ascii="Times New Roman" w:hAnsi="Times New Roman"/>
                <w:sz w:val="28"/>
                <w:szCs w:val="28"/>
              </w:rPr>
              <w:t xml:space="preserve">Итоговое мероприятие  праздник </w:t>
            </w:r>
            <w:r>
              <w:rPr>
                <w:rFonts w:ascii="Times New Roman" w:hAnsi="Times New Roman"/>
                <w:sz w:val="28"/>
                <w:szCs w:val="28"/>
              </w:rPr>
              <w:t>осени.</w:t>
            </w:r>
          </w:p>
          <w:p w:rsidR="00955408" w:rsidRPr="009B7FAA" w:rsidRDefault="00955408" w:rsidP="009B7FAA">
            <w:pPr>
              <w:pStyle w:val="c0"/>
              <w:shd w:val="clear" w:color="auto" w:fill="FFFFFF"/>
              <w:spacing w:before="0" w:beforeAutospacing="0" w:after="0" w:afterAutospacing="0"/>
              <w:rPr>
                <w:sz w:val="28"/>
                <w:szCs w:val="28"/>
                <w:lang w:eastAsia="en-US"/>
              </w:rPr>
            </w:pPr>
          </w:p>
        </w:tc>
        <w:tc>
          <w:tcPr>
            <w:tcW w:w="6804" w:type="dxa"/>
          </w:tcPr>
          <w:p w:rsidR="00955408" w:rsidRPr="009B7FAA" w:rsidRDefault="00955408" w:rsidP="008C4FA3">
            <w:pPr>
              <w:pStyle w:val="NoSpacing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955408" w:rsidRDefault="00955408" w:rsidP="004D55F4">
      <w:pPr>
        <w:pStyle w:val="NoSpacing"/>
        <w:ind w:firstLine="720"/>
        <w:jc w:val="both"/>
        <w:rPr>
          <w:sz w:val="24"/>
          <w:szCs w:val="24"/>
        </w:rPr>
      </w:pPr>
      <w:r w:rsidRPr="00CA5426">
        <w:rPr>
          <w:rFonts w:ascii="Times New Roman" w:hAnsi="Times New Roman"/>
          <w:b/>
          <w:sz w:val="28"/>
          <w:szCs w:val="28"/>
        </w:rPr>
        <w:t>Взаимодействие с родителями:</w:t>
      </w:r>
      <w:r w:rsidRPr="005C0AFB">
        <w:rPr>
          <w:sz w:val="24"/>
          <w:szCs w:val="24"/>
        </w:rPr>
        <w:t xml:space="preserve"> </w:t>
      </w:r>
    </w:p>
    <w:p w:rsidR="00955408" w:rsidRPr="00CA5426" w:rsidRDefault="00955408" w:rsidP="004D55F4">
      <w:pPr>
        <w:pStyle w:val="NoSpacing"/>
        <w:numPr>
          <w:ilvl w:val="0"/>
          <w:numId w:val="13"/>
        </w:numPr>
        <w:ind w:firstLine="720"/>
        <w:jc w:val="both"/>
        <w:rPr>
          <w:rFonts w:ascii="Times New Roman" w:hAnsi="Times New Roman"/>
          <w:sz w:val="28"/>
          <w:szCs w:val="28"/>
        </w:rPr>
      </w:pPr>
      <w:r w:rsidRPr="00CA5426">
        <w:rPr>
          <w:rFonts w:ascii="Times New Roman" w:hAnsi="Times New Roman"/>
          <w:sz w:val="28"/>
          <w:szCs w:val="28"/>
        </w:rPr>
        <w:t>Папка - передвижка« Осень - чудная пора».</w:t>
      </w:r>
    </w:p>
    <w:p w:rsidR="00955408" w:rsidRPr="00CA5426" w:rsidRDefault="00955408" w:rsidP="004D55F4">
      <w:pPr>
        <w:pStyle w:val="NoSpacing"/>
        <w:numPr>
          <w:ilvl w:val="0"/>
          <w:numId w:val="13"/>
        </w:numPr>
        <w:ind w:firstLine="720"/>
        <w:jc w:val="both"/>
        <w:rPr>
          <w:rFonts w:ascii="Times New Roman" w:hAnsi="Times New Roman"/>
          <w:sz w:val="28"/>
          <w:szCs w:val="28"/>
        </w:rPr>
      </w:pPr>
      <w:r w:rsidRPr="00CA5426">
        <w:rPr>
          <w:rFonts w:ascii="Times New Roman" w:hAnsi="Times New Roman"/>
          <w:sz w:val="28"/>
          <w:szCs w:val="28"/>
        </w:rPr>
        <w:t>Консультация «Как провести с ребёнком осенний день»,</w:t>
      </w:r>
    </w:p>
    <w:p w:rsidR="00955408" w:rsidRPr="00CA5426" w:rsidRDefault="00955408" w:rsidP="004D55F4">
      <w:pPr>
        <w:pStyle w:val="NoSpacing"/>
        <w:numPr>
          <w:ilvl w:val="0"/>
          <w:numId w:val="13"/>
        </w:numPr>
        <w:ind w:firstLine="72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A5426">
        <w:rPr>
          <w:rFonts w:ascii="Times New Roman" w:hAnsi="Times New Roman"/>
          <w:bCs/>
          <w:color w:val="000000"/>
          <w:sz w:val="28"/>
          <w:szCs w:val="28"/>
        </w:rPr>
        <w:t>Консультация для родителей</w:t>
      </w:r>
      <w:r w:rsidRPr="00CA5426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CA542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Тема: «Осенние забавы».</w:t>
      </w:r>
    </w:p>
    <w:p w:rsidR="00955408" w:rsidRPr="00CA5426" w:rsidRDefault="00955408" w:rsidP="004D55F4">
      <w:pPr>
        <w:pStyle w:val="ListParagraph"/>
        <w:numPr>
          <w:ilvl w:val="0"/>
          <w:numId w:val="13"/>
        </w:num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CA542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Мастер – класс для родителей «Учитесь вместе с детьми…»</w:t>
      </w:r>
      <w:r w:rsidRPr="00CA5426">
        <w:rPr>
          <w:rFonts w:ascii="Times New Roman" w:hAnsi="Times New Roman"/>
          <w:color w:val="000000"/>
          <w:sz w:val="28"/>
          <w:szCs w:val="28"/>
        </w:rPr>
        <w:br/>
      </w:r>
      <w:r w:rsidRPr="00CA542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Задачи: Развить совместное творчество родителей и детей.</w:t>
      </w:r>
    </w:p>
    <w:p w:rsidR="00955408" w:rsidRDefault="00955408" w:rsidP="004D55F4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955408" w:rsidRPr="00CA5426" w:rsidRDefault="00955408" w:rsidP="004D55F4">
      <w:pPr>
        <w:spacing w:after="0" w:line="240" w:lineRule="auto"/>
        <w:ind w:firstLine="720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b/>
          <w:bCs/>
          <w:i/>
          <w:color w:val="000000"/>
          <w:sz w:val="28"/>
          <w:szCs w:val="28"/>
        </w:rPr>
        <w:t>3</w:t>
      </w:r>
      <w:r w:rsidRPr="00CA5426">
        <w:rPr>
          <w:rFonts w:ascii="Times New Roman" w:hAnsi="Times New Roman"/>
          <w:b/>
          <w:bCs/>
          <w:i/>
          <w:color w:val="000000"/>
          <w:sz w:val="28"/>
          <w:szCs w:val="28"/>
        </w:rPr>
        <w:t>. Завершающий этап</w:t>
      </w:r>
    </w:p>
    <w:p w:rsidR="00955408" w:rsidRPr="00522B5D" w:rsidRDefault="00955408" w:rsidP="004D55F4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522B5D">
        <w:rPr>
          <w:rFonts w:ascii="Times New Roman" w:hAnsi="Times New Roman"/>
          <w:sz w:val="28"/>
          <w:szCs w:val="28"/>
        </w:rPr>
        <w:t>Выставка творческих работ «Осенняя фантазия»</w:t>
      </w:r>
    </w:p>
    <w:p w:rsidR="00955408" w:rsidRPr="00877AAA" w:rsidRDefault="00955408" w:rsidP="004D55F4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en-US"/>
        </w:rPr>
        <w:t>Итоговый</w:t>
      </w:r>
      <w:r w:rsidRPr="00522B5D">
        <w:rPr>
          <w:rFonts w:ascii="Times New Roman" w:hAnsi="Times New Roman"/>
          <w:sz w:val="28"/>
          <w:szCs w:val="28"/>
        </w:rPr>
        <w:t xml:space="preserve"> совместный досуг «</w:t>
      </w:r>
      <w:r>
        <w:rPr>
          <w:rFonts w:ascii="Times New Roman" w:hAnsi="Times New Roman"/>
          <w:sz w:val="28"/>
          <w:szCs w:val="28"/>
        </w:rPr>
        <w:t>Осень»</w:t>
      </w:r>
    </w:p>
    <w:p w:rsidR="00955408" w:rsidRDefault="00955408" w:rsidP="004D55F4">
      <w:pPr>
        <w:spacing w:after="0" w:line="240" w:lineRule="auto"/>
        <w:ind w:left="360" w:firstLine="720"/>
        <w:jc w:val="both"/>
        <w:rPr>
          <w:rFonts w:ascii="Times New Roman" w:hAnsi="Times New Roman"/>
          <w:sz w:val="24"/>
          <w:szCs w:val="24"/>
        </w:rPr>
      </w:pPr>
    </w:p>
    <w:p w:rsidR="00955408" w:rsidRDefault="00955408" w:rsidP="004D55F4">
      <w:pPr>
        <w:spacing w:after="0" w:line="240" w:lineRule="auto"/>
        <w:ind w:firstLine="72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8D4915">
      <w:pPr>
        <w:spacing w:after="0" w:line="240" w:lineRule="auto"/>
        <w:ind w:firstLine="720"/>
        <w:rPr>
          <w:rFonts w:ascii="Times New Roman" w:hAnsi="Times New Roman"/>
          <w:b/>
          <w:sz w:val="28"/>
          <w:szCs w:val="28"/>
        </w:rPr>
      </w:pPr>
      <w:r w:rsidRPr="003B1C60">
        <w:rPr>
          <w:rFonts w:ascii="Times New Roman" w:hAnsi="Times New Roman"/>
          <w:b/>
          <w:sz w:val="28"/>
          <w:szCs w:val="28"/>
        </w:rPr>
        <w:t>ИТОГ</w:t>
      </w:r>
      <w:r>
        <w:rPr>
          <w:rFonts w:ascii="Times New Roman" w:hAnsi="Times New Roman"/>
          <w:b/>
          <w:sz w:val="28"/>
          <w:szCs w:val="28"/>
        </w:rPr>
        <w:t>И ПРОЕКТА</w:t>
      </w:r>
    </w:p>
    <w:p w:rsidR="00955408" w:rsidRPr="00110BFA" w:rsidRDefault="00955408" w:rsidP="004D55F4">
      <w:pPr>
        <w:pStyle w:val="NoSpacing"/>
        <w:ind w:firstLine="720"/>
        <w:jc w:val="both"/>
        <w:rPr>
          <w:rFonts w:ascii="Times New Roman" w:hAnsi="Times New Roman"/>
          <w:b/>
          <w:sz w:val="28"/>
          <w:szCs w:val="28"/>
        </w:rPr>
      </w:pPr>
      <w:r w:rsidRPr="00110BFA">
        <w:rPr>
          <w:rFonts w:ascii="Times New Roman" w:hAnsi="Times New Roman"/>
          <w:b/>
          <w:sz w:val="28"/>
          <w:szCs w:val="28"/>
        </w:rPr>
        <w:t>НОД по рисованию  «Осенне</w:t>
      </w:r>
      <w:r>
        <w:rPr>
          <w:rFonts w:ascii="Times New Roman" w:hAnsi="Times New Roman"/>
          <w:b/>
          <w:sz w:val="28"/>
          <w:szCs w:val="28"/>
        </w:rPr>
        <w:t>й</w:t>
      </w:r>
      <w:r w:rsidRPr="00110BFA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лес</w:t>
      </w:r>
      <w:r w:rsidRPr="00110BFA">
        <w:rPr>
          <w:rFonts w:ascii="Times New Roman" w:hAnsi="Times New Roman"/>
          <w:b/>
          <w:sz w:val="28"/>
          <w:szCs w:val="28"/>
        </w:rPr>
        <w:t>»</w:t>
      </w:r>
    </w:p>
    <w:p w:rsidR="00955408" w:rsidRPr="00B71058" w:rsidRDefault="00955408" w:rsidP="004D55F4">
      <w:pPr>
        <w:pStyle w:val="NoSpacing"/>
        <w:ind w:firstLine="720"/>
        <w:jc w:val="both"/>
        <w:rPr>
          <w:rFonts w:ascii="Times New Roman" w:hAnsi="Times New Roman"/>
          <w:sz w:val="28"/>
          <w:szCs w:val="28"/>
        </w:rPr>
      </w:pPr>
      <w:r w:rsidRPr="00B71058">
        <w:rPr>
          <w:rFonts w:ascii="Times New Roman" w:hAnsi="Times New Roman"/>
          <w:sz w:val="28"/>
          <w:szCs w:val="28"/>
        </w:rPr>
        <w:t xml:space="preserve">Программное содержание: Вызвать интерес к созданию </w:t>
      </w:r>
      <w:r>
        <w:rPr>
          <w:rFonts w:ascii="Times New Roman" w:hAnsi="Times New Roman"/>
          <w:sz w:val="28"/>
          <w:szCs w:val="28"/>
        </w:rPr>
        <w:t>«Осеннего</w:t>
      </w:r>
      <w:r w:rsidRPr="00B7105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леса</w:t>
      </w:r>
      <w:r w:rsidRPr="00B71058">
        <w:rPr>
          <w:rFonts w:ascii="Times New Roman" w:hAnsi="Times New Roman"/>
          <w:sz w:val="28"/>
          <w:szCs w:val="28"/>
        </w:rPr>
        <w:t>»</w:t>
      </w:r>
    </w:p>
    <w:p w:rsidR="00955408" w:rsidRPr="00B71058" w:rsidRDefault="00955408" w:rsidP="004D55F4">
      <w:pPr>
        <w:pStyle w:val="NoSpacing"/>
        <w:ind w:firstLine="720"/>
        <w:jc w:val="both"/>
        <w:rPr>
          <w:rFonts w:ascii="Times New Roman" w:hAnsi="Times New Roman"/>
          <w:sz w:val="28"/>
          <w:szCs w:val="28"/>
        </w:rPr>
      </w:pPr>
      <w:r w:rsidRPr="00B71058">
        <w:rPr>
          <w:rFonts w:ascii="Times New Roman" w:hAnsi="Times New Roman"/>
          <w:sz w:val="28"/>
          <w:szCs w:val="28"/>
        </w:rPr>
        <w:t>Создавать условия для художественного экспериментирования: показать возможность получения оранжевого цвета путем смешивания желтого с красным, развивать цветовое восприятие, чувство композиции, эстетического вкуса, воспитывать эстетическое отношение к природе в окружающем мире и в искусстве.</w:t>
      </w:r>
    </w:p>
    <w:p w:rsidR="00955408" w:rsidRDefault="00955408" w:rsidP="004D55F4">
      <w:pPr>
        <w:pStyle w:val="NoSpacing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Оборудование: Краски, салфетки, вода, кисти.</w:t>
      </w:r>
    </w:p>
    <w:p w:rsidR="00955408" w:rsidRPr="00B71058" w:rsidRDefault="00955408" w:rsidP="004D55F4">
      <w:pPr>
        <w:pStyle w:val="NoSpacing"/>
        <w:ind w:firstLine="720"/>
        <w:jc w:val="both"/>
        <w:rPr>
          <w:rFonts w:ascii="Times New Roman" w:hAnsi="Times New Roman"/>
          <w:sz w:val="28"/>
          <w:szCs w:val="28"/>
        </w:rPr>
      </w:pPr>
      <w:r w:rsidRPr="00B71058">
        <w:rPr>
          <w:rFonts w:ascii="Times New Roman" w:hAnsi="Times New Roman"/>
          <w:sz w:val="28"/>
          <w:szCs w:val="28"/>
        </w:rPr>
        <w:t>Дидактическая игра «Художник по имени Осень»</w:t>
      </w:r>
    </w:p>
    <w:p w:rsidR="00955408" w:rsidRPr="00B71058" w:rsidRDefault="00955408" w:rsidP="004D55F4">
      <w:pPr>
        <w:pStyle w:val="NoSpacing"/>
        <w:ind w:firstLine="720"/>
        <w:jc w:val="both"/>
        <w:rPr>
          <w:rFonts w:ascii="Times New Roman" w:hAnsi="Times New Roman"/>
          <w:sz w:val="28"/>
          <w:szCs w:val="28"/>
        </w:rPr>
      </w:pPr>
      <w:r w:rsidRPr="00B71058">
        <w:rPr>
          <w:rFonts w:ascii="Times New Roman" w:hAnsi="Times New Roman"/>
          <w:sz w:val="28"/>
          <w:szCs w:val="28"/>
        </w:rPr>
        <w:t>Стихи, музыка П.И.Чайковский «Времена года»</w:t>
      </w:r>
    </w:p>
    <w:p w:rsidR="00955408" w:rsidRPr="00B71058" w:rsidRDefault="00955408" w:rsidP="004D55F4">
      <w:pPr>
        <w:pStyle w:val="NoSpacing"/>
        <w:ind w:firstLine="720"/>
        <w:jc w:val="both"/>
        <w:rPr>
          <w:rFonts w:ascii="Times New Roman" w:hAnsi="Times New Roman"/>
          <w:sz w:val="28"/>
          <w:szCs w:val="28"/>
        </w:rPr>
      </w:pPr>
      <w:r w:rsidRPr="00B71058">
        <w:rPr>
          <w:rFonts w:ascii="Times New Roman" w:hAnsi="Times New Roman"/>
          <w:sz w:val="28"/>
          <w:szCs w:val="28"/>
        </w:rPr>
        <w:t>Предварительная работа:</w:t>
      </w:r>
    </w:p>
    <w:p w:rsidR="00955408" w:rsidRPr="00B71058" w:rsidRDefault="00955408" w:rsidP="004D55F4">
      <w:pPr>
        <w:pStyle w:val="NoSpacing"/>
        <w:numPr>
          <w:ilvl w:val="0"/>
          <w:numId w:val="21"/>
        </w:numPr>
        <w:ind w:firstLine="720"/>
        <w:jc w:val="both"/>
        <w:rPr>
          <w:rFonts w:ascii="Times New Roman" w:hAnsi="Times New Roman"/>
          <w:sz w:val="28"/>
          <w:szCs w:val="28"/>
        </w:rPr>
      </w:pPr>
      <w:r w:rsidRPr="00B71058">
        <w:rPr>
          <w:rFonts w:ascii="Times New Roman" w:hAnsi="Times New Roman"/>
          <w:sz w:val="28"/>
          <w:szCs w:val="28"/>
        </w:rPr>
        <w:t>Экскурсии по участку детского сада и в осенний парк</w:t>
      </w:r>
    </w:p>
    <w:p w:rsidR="00955408" w:rsidRPr="00B71058" w:rsidRDefault="00955408" w:rsidP="004D55F4">
      <w:pPr>
        <w:pStyle w:val="NoSpacing"/>
        <w:numPr>
          <w:ilvl w:val="0"/>
          <w:numId w:val="21"/>
        </w:numPr>
        <w:ind w:firstLine="720"/>
        <w:jc w:val="both"/>
        <w:rPr>
          <w:rFonts w:ascii="Times New Roman" w:hAnsi="Times New Roman"/>
          <w:sz w:val="28"/>
          <w:szCs w:val="28"/>
        </w:rPr>
      </w:pPr>
      <w:r w:rsidRPr="00B71058">
        <w:rPr>
          <w:rFonts w:ascii="Times New Roman" w:hAnsi="Times New Roman"/>
          <w:sz w:val="28"/>
          <w:szCs w:val="28"/>
        </w:rPr>
        <w:t>Рассматривание осенних иллюстраций</w:t>
      </w:r>
    </w:p>
    <w:p w:rsidR="00955408" w:rsidRDefault="00955408" w:rsidP="004D55F4">
      <w:pPr>
        <w:pStyle w:val="NoSpacing"/>
        <w:numPr>
          <w:ilvl w:val="0"/>
          <w:numId w:val="21"/>
        </w:numPr>
        <w:ind w:firstLine="720"/>
        <w:jc w:val="both"/>
        <w:rPr>
          <w:rFonts w:ascii="Times New Roman" w:hAnsi="Times New Roman"/>
          <w:sz w:val="28"/>
          <w:szCs w:val="28"/>
        </w:rPr>
      </w:pPr>
      <w:r w:rsidRPr="00B71058">
        <w:rPr>
          <w:rFonts w:ascii="Times New Roman" w:hAnsi="Times New Roman"/>
          <w:sz w:val="28"/>
          <w:szCs w:val="28"/>
        </w:rPr>
        <w:t>Чтение стихов об осени</w:t>
      </w:r>
    </w:p>
    <w:p w:rsidR="00955408" w:rsidRDefault="00955408" w:rsidP="004D55F4">
      <w:pPr>
        <w:pStyle w:val="NoSpacing"/>
        <w:numPr>
          <w:ilvl w:val="0"/>
          <w:numId w:val="21"/>
        </w:numPr>
        <w:ind w:firstLine="720"/>
        <w:jc w:val="both"/>
        <w:rPr>
          <w:rFonts w:ascii="Times New Roman" w:hAnsi="Times New Roman"/>
          <w:sz w:val="28"/>
          <w:szCs w:val="28"/>
        </w:rPr>
      </w:pPr>
      <w:r w:rsidRPr="00B71058">
        <w:rPr>
          <w:rFonts w:ascii="Times New Roman" w:hAnsi="Times New Roman"/>
          <w:sz w:val="28"/>
          <w:szCs w:val="28"/>
        </w:rPr>
        <w:t>Беседы с детьми об осени и осенних явлениях</w:t>
      </w:r>
    </w:p>
    <w:p w:rsidR="00955408" w:rsidRDefault="00955408" w:rsidP="00877AAA">
      <w:pPr>
        <w:pStyle w:val="NoSpacing"/>
        <w:ind w:left="360"/>
        <w:rPr>
          <w:rFonts w:ascii="Times New Roman" w:hAnsi="Times New Roman"/>
          <w:sz w:val="28"/>
          <w:szCs w:val="28"/>
        </w:rPr>
      </w:pPr>
    </w:p>
    <w:p w:rsidR="00955408" w:rsidRDefault="00955408" w:rsidP="00877AAA">
      <w:pPr>
        <w:pStyle w:val="NoSpacing"/>
        <w:rPr>
          <w:rFonts w:ascii="Times New Roman" w:hAnsi="Times New Roman"/>
          <w:sz w:val="28"/>
          <w:szCs w:val="28"/>
        </w:rPr>
      </w:pPr>
    </w:p>
    <w:p w:rsidR="00955408" w:rsidRDefault="00955408" w:rsidP="00877AAA">
      <w:pPr>
        <w:pStyle w:val="NoSpacing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028" type="#_x0000_t75" style="position:absolute;margin-left:0;margin-top:10.3pt;width:513pt;height:384.75pt;z-index:-251662336">
            <v:imagedata r:id="rId6" o:title=""/>
          </v:shape>
        </w:pict>
      </w:r>
    </w:p>
    <w:p w:rsidR="00955408" w:rsidRDefault="00955408" w:rsidP="00877AAA">
      <w:pPr>
        <w:pStyle w:val="NoSpacing"/>
        <w:rPr>
          <w:rFonts w:ascii="Times New Roman" w:hAnsi="Times New Roman"/>
          <w:sz w:val="28"/>
          <w:szCs w:val="28"/>
        </w:rPr>
      </w:pPr>
    </w:p>
    <w:p w:rsidR="00955408" w:rsidRDefault="00955408" w:rsidP="00877AAA">
      <w:pPr>
        <w:pStyle w:val="NoSpacing"/>
        <w:rPr>
          <w:rFonts w:ascii="Times New Roman" w:hAnsi="Times New Roman"/>
          <w:sz w:val="28"/>
          <w:szCs w:val="28"/>
        </w:rPr>
      </w:pPr>
    </w:p>
    <w:p w:rsidR="00955408" w:rsidRDefault="00955408" w:rsidP="00877AAA">
      <w:pPr>
        <w:pStyle w:val="NoSpacing"/>
        <w:rPr>
          <w:rFonts w:ascii="Times New Roman" w:hAnsi="Times New Roman"/>
          <w:sz w:val="28"/>
          <w:szCs w:val="28"/>
        </w:rPr>
      </w:pPr>
    </w:p>
    <w:p w:rsidR="00955408" w:rsidRDefault="00955408" w:rsidP="00877AAA">
      <w:pPr>
        <w:pStyle w:val="NoSpacing"/>
        <w:rPr>
          <w:rFonts w:ascii="Times New Roman" w:hAnsi="Times New Roman"/>
          <w:sz w:val="28"/>
          <w:szCs w:val="28"/>
        </w:rPr>
      </w:pPr>
    </w:p>
    <w:p w:rsidR="00955408" w:rsidRDefault="00955408" w:rsidP="00877AAA">
      <w:pPr>
        <w:pStyle w:val="NoSpacing"/>
        <w:rPr>
          <w:rFonts w:ascii="Times New Roman" w:hAnsi="Times New Roman"/>
          <w:sz w:val="28"/>
          <w:szCs w:val="28"/>
        </w:rPr>
      </w:pPr>
    </w:p>
    <w:p w:rsidR="00955408" w:rsidRDefault="00955408" w:rsidP="00877AAA">
      <w:pPr>
        <w:pStyle w:val="NoSpacing"/>
        <w:rPr>
          <w:rFonts w:ascii="Times New Roman" w:hAnsi="Times New Roman"/>
          <w:sz w:val="28"/>
          <w:szCs w:val="28"/>
        </w:rPr>
      </w:pPr>
    </w:p>
    <w:p w:rsidR="00955408" w:rsidRDefault="00955408" w:rsidP="00B71058">
      <w:pPr>
        <w:pStyle w:val="NoSpacing"/>
        <w:rPr>
          <w:rFonts w:ascii="Times New Roman" w:hAnsi="Times New Roman"/>
          <w:sz w:val="28"/>
          <w:szCs w:val="28"/>
        </w:rPr>
      </w:pPr>
    </w:p>
    <w:p w:rsidR="00955408" w:rsidRDefault="00955408" w:rsidP="00B71058">
      <w:pPr>
        <w:pStyle w:val="NoSpacing"/>
        <w:rPr>
          <w:rFonts w:ascii="Times New Roman" w:hAnsi="Times New Roman"/>
          <w:sz w:val="28"/>
          <w:szCs w:val="28"/>
        </w:rPr>
      </w:pPr>
    </w:p>
    <w:p w:rsidR="00955408" w:rsidRPr="000511BF" w:rsidRDefault="00955408" w:rsidP="00B71058">
      <w:pPr>
        <w:pStyle w:val="NoSpacing"/>
        <w:rPr>
          <w:rFonts w:ascii="Times New Roman" w:hAnsi="Times New Roman"/>
          <w:sz w:val="28"/>
          <w:szCs w:val="28"/>
        </w:rPr>
      </w:pPr>
    </w:p>
    <w:p w:rsidR="00955408" w:rsidRPr="00B71058" w:rsidRDefault="00955408" w:rsidP="00B71058">
      <w:pPr>
        <w:pStyle w:val="NoSpacing"/>
        <w:rPr>
          <w:rFonts w:ascii="Times New Roman" w:hAnsi="Times New Roman"/>
          <w:sz w:val="28"/>
          <w:szCs w:val="28"/>
        </w:rPr>
      </w:pPr>
    </w:p>
    <w:p w:rsidR="00955408" w:rsidRPr="000A0838" w:rsidRDefault="00955408" w:rsidP="0054797B">
      <w:pPr>
        <w:pStyle w:val="NoSpacing"/>
        <w:rPr>
          <w:rFonts w:ascii="Times New Roman" w:hAnsi="Times New Roman"/>
          <w:sz w:val="24"/>
          <w:szCs w:val="24"/>
        </w:rPr>
      </w:pPr>
    </w:p>
    <w:p w:rsidR="00955408" w:rsidRDefault="00955408" w:rsidP="0054797B">
      <w:pPr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B71058">
      <w:pPr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B71058">
      <w:pPr>
        <w:spacing w:after="0" w:line="240" w:lineRule="auto"/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Pr="000511BF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pict>
          <v:shape id="_x0000_s1029" type="#_x0000_t75" style="position:absolute;left:0;text-align:left;margin-left:-9pt;margin-top:-18pt;width:522pt;height:384.75pt;z-index:-251661312">
            <v:imagedata r:id="rId7" o:title=""/>
          </v:shape>
        </w:pict>
      </w: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3B1C60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0511BF">
      <w:pPr>
        <w:tabs>
          <w:tab w:val="left" w:pos="3231"/>
        </w:tabs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Pr="00877AAA" w:rsidRDefault="00955408" w:rsidP="008F3A93">
      <w:pPr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pict>
          <v:shape id="_x0000_s1030" type="#_x0000_t75" style="position:absolute;left:0;text-align:left;margin-left:-18pt;margin-top:.65pt;width:533.85pt;height:400.4pt;z-index:-251660288">
            <v:imagedata r:id="rId8" o:title=""/>
          </v:shape>
        </w:pict>
      </w:r>
    </w:p>
    <w:p w:rsidR="00955408" w:rsidRDefault="00955408" w:rsidP="008F3A93">
      <w:pPr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955408" w:rsidRDefault="00955408" w:rsidP="00877AAA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877AAA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877AAA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877AAA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877AAA">
      <w:pPr>
        <w:spacing w:after="0"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955408" w:rsidRDefault="00955408" w:rsidP="00AF2435">
      <w:pPr>
        <w:spacing w:after="0" w:line="240" w:lineRule="auto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  <w:r>
        <w:rPr>
          <w:noProof/>
        </w:rPr>
        <w:pict>
          <v:shape id="_x0000_s1031" type="#_x0000_t75" style="position:absolute;left:0;text-align:left;margin-left:-18pt;margin-top:-9pt;width:531pt;height:398.25pt;z-index:-251659264">
            <v:imagedata r:id="rId9" o:title=""/>
          </v:shape>
        </w:pict>
      </w: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kern w:val="36"/>
          <w:sz w:val="28"/>
          <w:szCs w:val="28"/>
        </w:rPr>
        <w:t>Аппликация из осенних листьев «Ковер»</w:t>
      </w:r>
    </w:p>
    <w:p w:rsidR="00955408" w:rsidRDefault="00955408" w:rsidP="00110BFA">
      <w:pPr>
        <w:spacing w:after="0" w:line="240" w:lineRule="auto"/>
        <w:ind w:left="360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  <w:r w:rsidRPr="00110BFA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Цель: </w:t>
      </w:r>
      <w:r w:rsidRPr="003059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Формировать художественно-эстетический вкус, складывающийся в процессе знакомства с произведениями искусства. Формировать положительный настрой, создавать радостные эмоции.</w:t>
      </w: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  <w:r>
        <w:rPr>
          <w:noProof/>
        </w:rPr>
        <w:pict>
          <v:shape id="_x0000_s1032" type="#_x0000_t75" style="position:absolute;left:0;text-align:left;margin-left:-9pt;margin-top:13.95pt;width:515.85pt;height:303.35pt;z-index:-251663360">
            <v:imagedata r:id="rId10" o:title="" croptop="14152f"/>
          </v:shape>
        </w:pict>
      </w: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Pr="00DE44A7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AF2435">
      <w:pPr>
        <w:spacing w:after="0" w:line="240" w:lineRule="auto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kern w:val="36"/>
          <w:sz w:val="28"/>
          <w:szCs w:val="28"/>
        </w:rPr>
        <w:t>Пластилинография «Грибы».</w:t>
      </w: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110BFA">
      <w:pPr>
        <w:spacing w:after="0" w:line="240" w:lineRule="auto"/>
        <w:ind w:left="360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  <w:r>
        <w:rPr>
          <w:noProof/>
        </w:rPr>
        <w:pict>
          <v:shape id="_x0000_s1033" type="#_x0000_t75" style="position:absolute;left:0;text-align:left;margin-left:9pt;margin-top:-.25pt;width:479.7pt;height:261pt;z-index:251658240">
            <v:imagedata r:id="rId11" o:title="" croptop="14044f"/>
          </v:shape>
        </w:pict>
      </w: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Pr="00322DFE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Pr="00322DFE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  <w:r>
        <w:rPr>
          <w:noProof/>
        </w:rPr>
        <w:pict>
          <v:shape id="_x0000_s1034" type="#_x0000_t75" style="position:absolute;left:0;text-align:left;margin-left:1in;margin-top:12.95pt;width:315pt;height:414pt;z-index:-251657216">
            <v:imagedata r:id="rId12" o:title="" croptop="8237f" cropbottom="9936f" cropleft="8858f" cropright="11122f"/>
          </v:shape>
        </w:pict>
      </w: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8F3A93">
      <w:pPr>
        <w:spacing w:after="0" w:line="240" w:lineRule="auto"/>
        <w:ind w:left="360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Default="00955408" w:rsidP="0073621A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</w:p>
    <w:p w:rsidR="00955408" w:rsidRPr="008F3A93" w:rsidRDefault="00955408" w:rsidP="0073621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C6D04">
        <w:rPr>
          <w:rFonts w:ascii="Times New Roman" w:hAnsi="Times New Roman"/>
          <w:b/>
          <w:bCs/>
          <w:color w:val="000000"/>
          <w:kern w:val="36"/>
          <w:sz w:val="28"/>
          <w:szCs w:val="28"/>
        </w:rPr>
        <w:t>Сценарий осеннего овощного развлечения для старших дошкольников</w:t>
      </w:r>
    </w:p>
    <w:p w:rsidR="00955408" w:rsidRDefault="00955408" w:rsidP="008F3A93">
      <w:pPr>
        <w:spacing w:before="75" w:after="150" w:line="312" w:lineRule="atLeast"/>
        <w:jc w:val="center"/>
        <w:outlineLvl w:val="0"/>
        <w:rPr>
          <w:rFonts w:ascii="Times New Roman" w:hAnsi="Times New Roman"/>
          <w:b/>
          <w:bCs/>
          <w:color w:val="000000"/>
          <w:kern w:val="36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kern w:val="36"/>
          <w:sz w:val="28"/>
          <w:szCs w:val="28"/>
        </w:rPr>
        <w:t>«Веселые овощи»</w:t>
      </w:r>
    </w:p>
    <w:p w:rsidR="00955408" w:rsidRDefault="00955408" w:rsidP="00AC151C">
      <w:pPr>
        <w:spacing w:before="75" w:after="150" w:line="312" w:lineRule="atLeast"/>
        <w:outlineLvl w:val="0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AC151C">
        <w:rPr>
          <w:rStyle w:val="Strong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Цель:</w:t>
      </w:r>
      <w:r w:rsidRPr="00AC151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Продолжать раскрывать творческие способности детей через различные виды художественной и музыкальной деятельности.</w:t>
      </w:r>
      <w:r w:rsidRPr="00AC151C">
        <w:rPr>
          <w:rFonts w:ascii="Times New Roman" w:hAnsi="Times New Roman"/>
          <w:color w:val="000000"/>
          <w:sz w:val="28"/>
          <w:szCs w:val="28"/>
        </w:rPr>
        <w:br/>
      </w:r>
      <w:r w:rsidRPr="00AC151C">
        <w:rPr>
          <w:rStyle w:val="Strong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Задачи:</w:t>
      </w:r>
      <w:r w:rsidRPr="00AC151C">
        <w:rPr>
          <w:rFonts w:ascii="Times New Roman" w:hAnsi="Times New Roman"/>
          <w:color w:val="000000"/>
          <w:sz w:val="28"/>
          <w:szCs w:val="28"/>
        </w:rPr>
        <w:br/>
      </w:r>
      <w:r w:rsidRPr="00AC151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побуждать детей к активному участию в совместном творчестве;</w:t>
      </w:r>
      <w:r w:rsidRPr="00AC151C">
        <w:rPr>
          <w:rFonts w:ascii="Times New Roman" w:hAnsi="Times New Roman"/>
          <w:color w:val="000000"/>
          <w:sz w:val="28"/>
          <w:szCs w:val="28"/>
        </w:rPr>
        <w:br/>
      </w:r>
      <w:r w:rsidRPr="00AC151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развивать произвольность движений, навыки сочетания движений со словами;</w:t>
      </w:r>
      <w:r w:rsidRPr="00AC151C">
        <w:rPr>
          <w:rFonts w:ascii="Times New Roman" w:hAnsi="Times New Roman"/>
          <w:color w:val="000000"/>
          <w:sz w:val="28"/>
          <w:szCs w:val="28"/>
        </w:rPr>
        <w:br/>
      </w:r>
      <w:r w:rsidRPr="00AC151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воспитывать умение вести себя на празднике, радоваться самому и доставлять радость другим;</w:t>
      </w:r>
      <w:r w:rsidRPr="00AC151C">
        <w:rPr>
          <w:rFonts w:ascii="Times New Roman" w:hAnsi="Times New Roman"/>
          <w:color w:val="000000"/>
          <w:sz w:val="28"/>
          <w:szCs w:val="28"/>
        </w:rPr>
        <w:br/>
      </w:r>
      <w:r w:rsidRPr="00AC151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 воспитывать в детях активность, инициативность, самостоятельность.</w:t>
      </w:r>
    </w:p>
    <w:p w:rsidR="00955408" w:rsidRDefault="00955408" w:rsidP="00AC151C">
      <w:pPr>
        <w:spacing w:before="75" w:after="150" w:line="312" w:lineRule="atLeast"/>
        <w:outlineLvl w:val="0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pict>
          <v:shape id="_x0000_s1035" type="#_x0000_t75" style="position:absolute;margin-left:0;margin-top:11.15pt;width:522pt;height:348.1pt;z-index:-251655168">
            <v:imagedata r:id="rId13" o:title=""/>
          </v:shape>
        </w:pict>
      </w:r>
    </w:p>
    <w:p w:rsidR="00955408" w:rsidRPr="008C0E0D" w:rsidRDefault="00955408" w:rsidP="008C0E0D">
      <w:pPr>
        <w:rPr>
          <w:rFonts w:ascii="Times New Roman" w:hAnsi="Times New Roman"/>
          <w:sz w:val="28"/>
          <w:szCs w:val="28"/>
        </w:rPr>
      </w:pPr>
    </w:p>
    <w:p w:rsidR="00955408" w:rsidRPr="008C0E0D" w:rsidRDefault="00955408" w:rsidP="008C0E0D">
      <w:pPr>
        <w:rPr>
          <w:rFonts w:ascii="Times New Roman" w:hAnsi="Times New Roman"/>
          <w:sz w:val="28"/>
          <w:szCs w:val="28"/>
        </w:rPr>
      </w:pPr>
    </w:p>
    <w:p w:rsidR="00955408" w:rsidRPr="008C0E0D" w:rsidRDefault="00955408" w:rsidP="008C0E0D">
      <w:pPr>
        <w:rPr>
          <w:rFonts w:ascii="Times New Roman" w:hAnsi="Times New Roman"/>
          <w:sz w:val="28"/>
          <w:szCs w:val="28"/>
        </w:rPr>
      </w:pPr>
    </w:p>
    <w:p w:rsidR="00955408" w:rsidRPr="008C0E0D" w:rsidRDefault="00955408" w:rsidP="008C0E0D">
      <w:pPr>
        <w:rPr>
          <w:rFonts w:ascii="Times New Roman" w:hAnsi="Times New Roman"/>
          <w:sz w:val="28"/>
          <w:szCs w:val="28"/>
        </w:rPr>
      </w:pPr>
    </w:p>
    <w:p w:rsidR="00955408" w:rsidRPr="008C0E0D" w:rsidRDefault="00955408" w:rsidP="008C0E0D">
      <w:pPr>
        <w:rPr>
          <w:rFonts w:ascii="Times New Roman" w:hAnsi="Times New Roman"/>
          <w:sz w:val="28"/>
          <w:szCs w:val="28"/>
        </w:rPr>
      </w:pPr>
    </w:p>
    <w:p w:rsidR="00955408" w:rsidRPr="008C0E0D" w:rsidRDefault="00955408" w:rsidP="008C0E0D">
      <w:pPr>
        <w:rPr>
          <w:rFonts w:ascii="Times New Roman" w:hAnsi="Times New Roman"/>
          <w:sz w:val="28"/>
          <w:szCs w:val="28"/>
        </w:rPr>
      </w:pPr>
    </w:p>
    <w:p w:rsidR="00955408" w:rsidRPr="008C0E0D" w:rsidRDefault="00955408" w:rsidP="008C0E0D">
      <w:pPr>
        <w:rPr>
          <w:rFonts w:ascii="Times New Roman" w:hAnsi="Times New Roman"/>
          <w:sz w:val="28"/>
          <w:szCs w:val="28"/>
        </w:rPr>
      </w:pPr>
    </w:p>
    <w:p w:rsidR="00955408" w:rsidRPr="008C0E0D" w:rsidRDefault="00955408" w:rsidP="008C0E0D">
      <w:pPr>
        <w:rPr>
          <w:rFonts w:ascii="Times New Roman" w:hAnsi="Times New Roman"/>
          <w:sz w:val="28"/>
          <w:szCs w:val="28"/>
        </w:rPr>
      </w:pPr>
    </w:p>
    <w:p w:rsidR="00955408" w:rsidRPr="008C0E0D" w:rsidRDefault="00955408" w:rsidP="008C0E0D">
      <w:pPr>
        <w:rPr>
          <w:rFonts w:ascii="Times New Roman" w:hAnsi="Times New Roman"/>
          <w:sz w:val="28"/>
          <w:szCs w:val="28"/>
        </w:rPr>
      </w:pPr>
    </w:p>
    <w:p w:rsidR="00955408" w:rsidRPr="008C0E0D" w:rsidRDefault="00955408" w:rsidP="008C0E0D">
      <w:pPr>
        <w:rPr>
          <w:rFonts w:ascii="Times New Roman" w:hAnsi="Times New Roman"/>
          <w:sz w:val="28"/>
          <w:szCs w:val="28"/>
        </w:rPr>
      </w:pPr>
    </w:p>
    <w:p w:rsidR="00955408" w:rsidRPr="008C0E0D" w:rsidRDefault="00955408" w:rsidP="008C0E0D">
      <w:pPr>
        <w:rPr>
          <w:rFonts w:ascii="Times New Roman" w:hAnsi="Times New Roman"/>
          <w:sz w:val="28"/>
          <w:szCs w:val="28"/>
        </w:rPr>
      </w:pPr>
    </w:p>
    <w:p w:rsidR="00955408" w:rsidRPr="008C0E0D" w:rsidRDefault="00955408" w:rsidP="008C0E0D">
      <w:pPr>
        <w:rPr>
          <w:rFonts w:ascii="Times New Roman" w:hAnsi="Times New Roman"/>
          <w:sz w:val="28"/>
          <w:szCs w:val="28"/>
        </w:rPr>
      </w:pPr>
    </w:p>
    <w:p w:rsidR="00955408" w:rsidRDefault="00955408" w:rsidP="008C0E0D">
      <w:pPr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_x0000_s1036" type="#_x0000_t75" style="position:absolute;margin-left:0;margin-top:23.4pt;width:254.55pt;height:170pt;z-index:-251654144">
            <v:imagedata r:id="rId14" o:title=""/>
          </v:shape>
        </w:pict>
      </w:r>
      <w:r>
        <w:rPr>
          <w:noProof/>
        </w:rPr>
        <w:pict>
          <v:shape id="_x0000_s1037" type="#_x0000_t75" style="position:absolute;margin-left:261pt;margin-top:23.4pt;width:254.55pt;height:170.55pt;z-index:-251653120">
            <v:imagedata r:id="rId15" o:title=""/>
          </v:shape>
        </w:pict>
      </w:r>
    </w:p>
    <w:p w:rsidR="00955408" w:rsidRPr="008C0E0D" w:rsidRDefault="00955408" w:rsidP="008C0E0D">
      <w:pPr>
        <w:tabs>
          <w:tab w:val="left" w:pos="5871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sectPr w:rsidR="00955408" w:rsidRPr="008C0E0D" w:rsidSect="00877AAA">
      <w:pgSz w:w="11906" w:h="16838"/>
      <w:pgMar w:top="539" w:right="851" w:bottom="719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55135"/>
    <w:multiLevelType w:val="hybridMultilevel"/>
    <w:tmpl w:val="C2C453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BE447B"/>
    <w:multiLevelType w:val="hybridMultilevel"/>
    <w:tmpl w:val="EC3672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AE427A"/>
    <w:multiLevelType w:val="hybridMultilevel"/>
    <w:tmpl w:val="0B52C6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ED3491"/>
    <w:multiLevelType w:val="hybridMultilevel"/>
    <w:tmpl w:val="1B341534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">
    <w:nsid w:val="0F3A6312"/>
    <w:multiLevelType w:val="hybridMultilevel"/>
    <w:tmpl w:val="D47069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14D67C8"/>
    <w:multiLevelType w:val="hybridMultilevel"/>
    <w:tmpl w:val="479460C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1B8B5515"/>
    <w:multiLevelType w:val="hybridMultilevel"/>
    <w:tmpl w:val="7758CB8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82882E8E">
      <w:numFmt w:val="bullet"/>
      <w:lvlText w:val="•"/>
      <w:lvlJc w:val="left"/>
      <w:pPr>
        <w:ind w:left="1770" w:hanging="690"/>
      </w:pPr>
      <w:rPr>
        <w:rFonts w:ascii="Book Antiqua" w:eastAsia="Times New Roman" w:hAnsi="Book Antiqua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24574E6"/>
    <w:multiLevelType w:val="hybridMultilevel"/>
    <w:tmpl w:val="FF9828E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4A70000F"/>
    <w:multiLevelType w:val="hybridMultilevel"/>
    <w:tmpl w:val="F6FA890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AA97169"/>
    <w:multiLevelType w:val="hybridMultilevel"/>
    <w:tmpl w:val="FAA6625A"/>
    <w:lvl w:ilvl="0" w:tplc="0419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10">
    <w:nsid w:val="50E470F1"/>
    <w:multiLevelType w:val="hybridMultilevel"/>
    <w:tmpl w:val="182CBB7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51173569"/>
    <w:multiLevelType w:val="hybridMultilevel"/>
    <w:tmpl w:val="81FAE94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5EC5791F"/>
    <w:multiLevelType w:val="hybridMultilevel"/>
    <w:tmpl w:val="6F988AFE"/>
    <w:lvl w:ilvl="0" w:tplc="0419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13">
    <w:nsid w:val="69813815"/>
    <w:multiLevelType w:val="hybridMultilevel"/>
    <w:tmpl w:val="550E63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3280C70"/>
    <w:multiLevelType w:val="hybridMultilevel"/>
    <w:tmpl w:val="CEA4FC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35A067F"/>
    <w:multiLevelType w:val="hybridMultilevel"/>
    <w:tmpl w:val="AC548E7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74497179"/>
    <w:multiLevelType w:val="hybridMultilevel"/>
    <w:tmpl w:val="F860FF2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5076A17"/>
    <w:multiLevelType w:val="hybridMultilevel"/>
    <w:tmpl w:val="CBB46B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84114C7"/>
    <w:multiLevelType w:val="hybridMultilevel"/>
    <w:tmpl w:val="9926C4B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791D20FD"/>
    <w:multiLevelType w:val="hybridMultilevel"/>
    <w:tmpl w:val="2B445A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AD50450"/>
    <w:multiLevelType w:val="hybridMultilevel"/>
    <w:tmpl w:val="5824D3EA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4"/>
  </w:num>
  <w:num w:numId="3">
    <w:abstractNumId w:val="15"/>
  </w:num>
  <w:num w:numId="4">
    <w:abstractNumId w:val="13"/>
  </w:num>
  <w:num w:numId="5">
    <w:abstractNumId w:val="16"/>
  </w:num>
  <w:num w:numId="6">
    <w:abstractNumId w:val="1"/>
  </w:num>
  <w:num w:numId="7">
    <w:abstractNumId w:val="3"/>
  </w:num>
  <w:num w:numId="8">
    <w:abstractNumId w:val="2"/>
  </w:num>
  <w:num w:numId="9">
    <w:abstractNumId w:val="7"/>
  </w:num>
  <w:num w:numId="10">
    <w:abstractNumId w:val="17"/>
  </w:num>
  <w:num w:numId="11">
    <w:abstractNumId w:val="0"/>
  </w:num>
  <w:num w:numId="12">
    <w:abstractNumId w:val="5"/>
  </w:num>
  <w:num w:numId="13">
    <w:abstractNumId w:val="6"/>
  </w:num>
  <w:num w:numId="14">
    <w:abstractNumId w:val="20"/>
  </w:num>
  <w:num w:numId="15">
    <w:abstractNumId w:val="9"/>
  </w:num>
  <w:num w:numId="16">
    <w:abstractNumId w:val="12"/>
  </w:num>
  <w:num w:numId="17">
    <w:abstractNumId w:val="8"/>
  </w:num>
  <w:num w:numId="18">
    <w:abstractNumId w:val="11"/>
  </w:num>
  <w:num w:numId="19">
    <w:abstractNumId w:val="18"/>
  </w:num>
  <w:num w:numId="20">
    <w:abstractNumId w:val="10"/>
  </w:num>
  <w:num w:numId="2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129FB"/>
    <w:rsid w:val="00007170"/>
    <w:rsid w:val="00014BFE"/>
    <w:rsid w:val="00027D84"/>
    <w:rsid w:val="000511BF"/>
    <w:rsid w:val="00066FDA"/>
    <w:rsid w:val="000A0838"/>
    <w:rsid w:val="000B093D"/>
    <w:rsid w:val="000D636F"/>
    <w:rsid w:val="00110BFA"/>
    <w:rsid w:val="001163F3"/>
    <w:rsid w:val="00121648"/>
    <w:rsid w:val="00124114"/>
    <w:rsid w:val="001302D4"/>
    <w:rsid w:val="00136EAE"/>
    <w:rsid w:val="00160DBD"/>
    <w:rsid w:val="001B623A"/>
    <w:rsid w:val="001F10B6"/>
    <w:rsid w:val="001F30C4"/>
    <w:rsid w:val="0020248C"/>
    <w:rsid w:val="00204576"/>
    <w:rsid w:val="00206678"/>
    <w:rsid w:val="0023499A"/>
    <w:rsid w:val="00252013"/>
    <w:rsid w:val="00275696"/>
    <w:rsid w:val="002B5C31"/>
    <w:rsid w:val="002C481B"/>
    <w:rsid w:val="00303E0D"/>
    <w:rsid w:val="003059D3"/>
    <w:rsid w:val="00322DFE"/>
    <w:rsid w:val="003522F3"/>
    <w:rsid w:val="00373B46"/>
    <w:rsid w:val="003875BA"/>
    <w:rsid w:val="003B1C60"/>
    <w:rsid w:val="003B2950"/>
    <w:rsid w:val="003E2658"/>
    <w:rsid w:val="003E26BA"/>
    <w:rsid w:val="003F24AD"/>
    <w:rsid w:val="00406EEE"/>
    <w:rsid w:val="00411F6B"/>
    <w:rsid w:val="00423699"/>
    <w:rsid w:val="004613F1"/>
    <w:rsid w:val="00495F96"/>
    <w:rsid w:val="004963D4"/>
    <w:rsid w:val="004B7DBA"/>
    <w:rsid w:val="004C6D04"/>
    <w:rsid w:val="004D50F9"/>
    <w:rsid w:val="004D55F4"/>
    <w:rsid w:val="004E2B23"/>
    <w:rsid w:val="00522B5D"/>
    <w:rsid w:val="0054797B"/>
    <w:rsid w:val="00590017"/>
    <w:rsid w:val="005A7B5F"/>
    <w:rsid w:val="005C0AFB"/>
    <w:rsid w:val="005F23DD"/>
    <w:rsid w:val="00682FD3"/>
    <w:rsid w:val="006C291F"/>
    <w:rsid w:val="00713A88"/>
    <w:rsid w:val="0071498E"/>
    <w:rsid w:val="00725DFD"/>
    <w:rsid w:val="0073621A"/>
    <w:rsid w:val="00743B96"/>
    <w:rsid w:val="007766FB"/>
    <w:rsid w:val="00782C98"/>
    <w:rsid w:val="00792B67"/>
    <w:rsid w:val="007E025D"/>
    <w:rsid w:val="00802BAE"/>
    <w:rsid w:val="00812DCF"/>
    <w:rsid w:val="008348F9"/>
    <w:rsid w:val="00877AAA"/>
    <w:rsid w:val="008974A3"/>
    <w:rsid w:val="008C0E0D"/>
    <w:rsid w:val="008C4FA3"/>
    <w:rsid w:val="008D0631"/>
    <w:rsid w:val="008D4915"/>
    <w:rsid w:val="008E766F"/>
    <w:rsid w:val="008F3A93"/>
    <w:rsid w:val="008F50DF"/>
    <w:rsid w:val="00905AF1"/>
    <w:rsid w:val="00912960"/>
    <w:rsid w:val="00934901"/>
    <w:rsid w:val="00955408"/>
    <w:rsid w:val="009607E7"/>
    <w:rsid w:val="00992576"/>
    <w:rsid w:val="009B7FAA"/>
    <w:rsid w:val="009D20B3"/>
    <w:rsid w:val="009E6396"/>
    <w:rsid w:val="00A0019B"/>
    <w:rsid w:val="00A62EF2"/>
    <w:rsid w:val="00A920AE"/>
    <w:rsid w:val="00AC151C"/>
    <w:rsid w:val="00AD67DA"/>
    <w:rsid w:val="00AF2435"/>
    <w:rsid w:val="00B01BCE"/>
    <w:rsid w:val="00B679E7"/>
    <w:rsid w:val="00B71058"/>
    <w:rsid w:val="00C43D4D"/>
    <w:rsid w:val="00CA5426"/>
    <w:rsid w:val="00CB164D"/>
    <w:rsid w:val="00CE7828"/>
    <w:rsid w:val="00D55965"/>
    <w:rsid w:val="00D929F5"/>
    <w:rsid w:val="00DD0CBA"/>
    <w:rsid w:val="00DE44A7"/>
    <w:rsid w:val="00DF701D"/>
    <w:rsid w:val="00E129FB"/>
    <w:rsid w:val="00E25FA3"/>
    <w:rsid w:val="00E76D32"/>
    <w:rsid w:val="00F41707"/>
    <w:rsid w:val="00F92267"/>
    <w:rsid w:val="00FA1EB2"/>
    <w:rsid w:val="00FA4E9F"/>
    <w:rsid w:val="00FE1F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A4E9F"/>
    <w:pPr>
      <w:spacing w:after="200" w:line="276" w:lineRule="auto"/>
    </w:pPr>
  </w:style>
  <w:style w:type="paragraph" w:styleId="Heading1">
    <w:name w:val="heading 1"/>
    <w:basedOn w:val="Normal"/>
    <w:link w:val="Heading1Char"/>
    <w:uiPriority w:val="99"/>
    <w:qFormat/>
    <w:rsid w:val="008C4FA3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8C4FA3"/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rsid w:val="00D929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929F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99"/>
    <w:qFormat/>
    <w:rsid w:val="003F24AD"/>
    <w:pPr>
      <w:ind w:left="720"/>
      <w:contextualSpacing/>
    </w:pPr>
    <w:rPr>
      <w:lang w:eastAsia="en-US"/>
    </w:rPr>
  </w:style>
  <w:style w:type="paragraph" w:styleId="NoSpacing">
    <w:name w:val="No Spacing"/>
    <w:uiPriority w:val="99"/>
    <w:qFormat/>
    <w:rsid w:val="00D55965"/>
    <w:rPr>
      <w:lang w:eastAsia="en-US"/>
    </w:rPr>
  </w:style>
  <w:style w:type="table" w:styleId="TableGrid">
    <w:name w:val="Table Grid"/>
    <w:basedOn w:val="TableNormal"/>
    <w:uiPriority w:val="99"/>
    <w:rsid w:val="004D50F9"/>
    <w:rPr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0">
    <w:name w:val="c0"/>
    <w:basedOn w:val="Normal"/>
    <w:uiPriority w:val="99"/>
    <w:rsid w:val="004D50F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4">
    <w:name w:val="c4"/>
    <w:basedOn w:val="DefaultParagraphFont"/>
    <w:uiPriority w:val="99"/>
    <w:rsid w:val="004D50F9"/>
    <w:rPr>
      <w:rFonts w:cs="Times New Roman"/>
    </w:rPr>
  </w:style>
  <w:style w:type="character" w:customStyle="1" w:styleId="c1">
    <w:name w:val="c1"/>
    <w:basedOn w:val="DefaultParagraphFont"/>
    <w:uiPriority w:val="99"/>
    <w:rsid w:val="004D50F9"/>
    <w:rPr>
      <w:rFonts w:cs="Times New Roman"/>
    </w:rPr>
  </w:style>
  <w:style w:type="paragraph" w:styleId="NormalWeb">
    <w:name w:val="Normal (Web)"/>
    <w:basedOn w:val="Normal"/>
    <w:uiPriority w:val="99"/>
    <w:semiHidden/>
    <w:rsid w:val="00713A8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Emphasis">
    <w:name w:val="Emphasis"/>
    <w:basedOn w:val="DefaultParagraphFont"/>
    <w:uiPriority w:val="99"/>
    <w:qFormat/>
    <w:rsid w:val="00713A88"/>
    <w:rPr>
      <w:rFonts w:cs="Times New Roman"/>
      <w:i/>
      <w:iCs/>
    </w:rPr>
  </w:style>
  <w:style w:type="character" w:styleId="Hyperlink">
    <w:name w:val="Hyperlink"/>
    <w:basedOn w:val="DefaultParagraphFont"/>
    <w:uiPriority w:val="99"/>
    <w:semiHidden/>
    <w:rsid w:val="008C4FA3"/>
    <w:rPr>
      <w:rFonts w:cs="Times New Roman"/>
      <w:color w:val="0000FF"/>
      <w:u w:val="single"/>
    </w:rPr>
  </w:style>
  <w:style w:type="character" w:styleId="Strong">
    <w:name w:val="Strong"/>
    <w:basedOn w:val="DefaultParagraphFont"/>
    <w:uiPriority w:val="99"/>
    <w:qFormat/>
    <w:rsid w:val="008C4FA3"/>
    <w:rPr>
      <w:rFonts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98341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34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34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34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834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342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342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342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342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341999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342008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341998">
                  <w:marLeft w:val="0"/>
                  <w:marRight w:val="0"/>
                  <w:marTop w:val="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34200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649</TotalTime>
  <Pages>10</Pages>
  <Words>1487</Words>
  <Characters>8477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AMD</dc:creator>
  <cp:keywords/>
  <dc:description/>
  <cp:lastModifiedBy>Пользователь Windows</cp:lastModifiedBy>
  <cp:revision>34</cp:revision>
  <dcterms:created xsi:type="dcterms:W3CDTF">2018-08-29T13:10:00Z</dcterms:created>
  <dcterms:modified xsi:type="dcterms:W3CDTF">2021-01-31T15:19:00Z</dcterms:modified>
</cp:coreProperties>
</file>