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909" w:rsidRDefault="007A2909" w:rsidP="00791E0F">
      <w:pPr>
        <w:pStyle w:val="NormalWeb"/>
        <w:spacing w:line="276" w:lineRule="auto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«Самообразование педагогов - главный ресурс</w:t>
      </w:r>
    </w:p>
    <w:p w:rsidR="007A2909" w:rsidRDefault="007A2909" w:rsidP="00791E0F">
      <w:pPr>
        <w:pStyle w:val="NormalWeb"/>
        <w:spacing w:line="276" w:lineRule="auto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повышения профессионального мастерства»</w:t>
      </w:r>
    </w:p>
    <w:p w:rsidR="007A2909" w:rsidRDefault="007A2909" w:rsidP="00791E0F">
      <w:pPr>
        <w:pStyle w:val="NormalWeb"/>
        <w:spacing w:line="276" w:lineRule="auto"/>
        <w:rPr>
          <w:rFonts w:ascii="Tahoma" w:hAnsi="Tahoma" w:cs="Tahoma"/>
          <w:color w:val="000000"/>
          <w:sz w:val="18"/>
          <w:szCs w:val="18"/>
        </w:rPr>
      </w:pPr>
    </w:p>
    <w:p w:rsidR="007A2909" w:rsidRDefault="007A2909" w:rsidP="00791E0F">
      <w:pPr>
        <w:pStyle w:val="NormalWeb"/>
        <w:spacing w:line="276" w:lineRule="auto"/>
        <w:jc w:val="righ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>
        <w:rPr>
          <w:i/>
          <w:iCs/>
          <w:color w:val="000000"/>
        </w:rPr>
        <w:t>«В каждом человеке есть солнце, только дайте ему светить!»</w:t>
      </w:r>
    </w:p>
    <w:p w:rsidR="007A2909" w:rsidRDefault="007A2909" w:rsidP="00791E0F">
      <w:pPr>
        <w:pStyle w:val="NormalWeb"/>
        <w:spacing w:line="276" w:lineRule="auto"/>
        <w:jc w:val="right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Сократ</w:t>
      </w:r>
    </w:p>
    <w:p w:rsidR="007A2909" w:rsidRPr="00D35865" w:rsidRDefault="007A2909" w:rsidP="00791E0F">
      <w:pPr>
        <w:spacing w:before="75" w:after="75"/>
        <w:ind w:firstLine="180"/>
        <w:jc w:val="right"/>
        <w:rPr>
          <w:rFonts w:ascii="Times New Roman" w:hAnsi="Times New Roman"/>
          <w:i/>
        </w:rPr>
      </w:pPr>
      <w:r w:rsidRPr="00D35865">
        <w:rPr>
          <w:rFonts w:ascii="Times New Roman" w:hAnsi="Times New Roman"/>
          <w:i/>
        </w:rPr>
        <w:t>Ст. воспитатель Идиатулина Л.М.</w:t>
      </w:r>
    </w:p>
    <w:p w:rsidR="007A2909" w:rsidRDefault="007A2909" w:rsidP="00791E0F">
      <w:pPr>
        <w:spacing w:before="75" w:after="75"/>
        <w:ind w:firstLine="180"/>
        <w:jc w:val="both"/>
        <w:rPr>
          <w:rFonts w:ascii="Times New Roman" w:hAnsi="Times New Roman"/>
          <w:sz w:val="24"/>
          <w:szCs w:val="24"/>
        </w:rPr>
      </w:pPr>
      <w:r w:rsidRPr="00A21EDC">
        <w:rPr>
          <w:rFonts w:ascii="Times New Roman" w:hAnsi="Times New Roman"/>
          <w:b/>
          <w:sz w:val="24"/>
          <w:szCs w:val="24"/>
        </w:rPr>
        <w:t>Работа по самообразованию</w:t>
      </w:r>
      <w:r w:rsidRPr="00A21EDC">
        <w:rPr>
          <w:rFonts w:ascii="Times New Roman" w:hAnsi="Times New Roman"/>
          <w:sz w:val="24"/>
          <w:szCs w:val="24"/>
        </w:rPr>
        <w:t xml:space="preserve"> – одна из форм повышения професс</w:t>
      </w:r>
      <w:r>
        <w:rPr>
          <w:rFonts w:ascii="Times New Roman" w:hAnsi="Times New Roman"/>
          <w:sz w:val="24"/>
          <w:szCs w:val="24"/>
        </w:rPr>
        <w:t>иональной компетенции педагогов</w:t>
      </w:r>
      <w:r w:rsidRPr="00A21EDC">
        <w:rPr>
          <w:rFonts w:ascii="Times New Roman" w:hAnsi="Times New Roman"/>
          <w:sz w:val="24"/>
          <w:szCs w:val="24"/>
        </w:rPr>
        <w:t xml:space="preserve">, путь достижения серьезных результатов, самореализации в профессии.  Эта работа строиться на следующих  принципах. </w:t>
      </w:r>
    </w:p>
    <w:p w:rsidR="007A2909" w:rsidRPr="00D35F57" w:rsidRDefault="007A2909" w:rsidP="00791E0F">
      <w:pPr>
        <w:spacing w:before="75" w:after="75"/>
        <w:ind w:firstLine="18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D35F57">
        <w:rPr>
          <w:rFonts w:ascii="Times New Roman" w:hAnsi="Times New Roman"/>
          <w:sz w:val="24"/>
          <w:szCs w:val="24"/>
          <w:lang w:eastAsia="ru-RU"/>
        </w:rPr>
        <w:t>Самообразование педагога дошкольного учреждения многогранно и многопланово. Основными направлениями в системе самообразования педагогов дошкольного учреждения могут быть:</w:t>
      </w:r>
    </w:p>
    <w:p w:rsidR="007A2909" w:rsidRPr="00D35F57" w:rsidRDefault="007A2909" w:rsidP="00791E0F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5F57">
        <w:rPr>
          <w:rFonts w:ascii="Times New Roman" w:hAnsi="Times New Roman"/>
          <w:sz w:val="24"/>
          <w:szCs w:val="24"/>
          <w:lang w:eastAsia="ru-RU"/>
        </w:rPr>
        <w:t xml:space="preserve">Ознакомление с новыми нормативными документами по вопросам дошкольного воспитания; </w:t>
      </w:r>
    </w:p>
    <w:p w:rsidR="007A2909" w:rsidRPr="00D35F57" w:rsidRDefault="007A2909" w:rsidP="00791E0F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5F57">
        <w:rPr>
          <w:rFonts w:ascii="Times New Roman" w:hAnsi="Times New Roman"/>
          <w:sz w:val="24"/>
          <w:szCs w:val="24"/>
          <w:lang w:eastAsia="ru-RU"/>
        </w:rPr>
        <w:t xml:space="preserve">Изучение учебной и научно-методической литературы; </w:t>
      </w:r>
    </w:p>
    <w:p w:rsidR="007A2909" w:rsidRPr="00D35F57" w:rsidRDefault="007A2909" w:rsidP="00791E0F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5F57">
        <w:rPr>
          <w:rFonts w:ascii="Times New Roman" w:hAnsi="Times New Roman"/>
          <w:sz w:val="24"/>
          <w:szCs w:val="24"/>
          <w:lang w:eastAsia="ru-RU"/>
        </w:rPr>
        <w:t xml:space="preserve">Ознакомление с новыми достижениями педагогики, детской психологии, анатомии, физиологии; </w:t>
      </w:r>
    </w:p>
    <w:p w:rsidR="007A2909" w:rsidRPr="00D35F57" w:rsidRDefault="007A2909" w:rsidP="00791E0F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5F57">
        <w:rPr>
          <w:rFonts w:ascii="Times New Roman" w:hAnsi="Times New Roman"/>
          <w:sz w:val="24"/>
          <w:szCs w:val="24"/>
          <w:lang w:eastAsia="ru-RU"/>
        </w:rPr>
        <w:t xml:space="preserve">Изучение новых программ и педагогических технологий; </w:t>
      </w:r>
    </w:p>
    <w:p w:rsidR="007A2909" w:rsidRPr="00D35F57" w:rsidRDefault="007A2909" w:rsidP="00791E0F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5F57">
        <w:rPr>
          <w:rFonts w:ascii="Times New Roman" w:hAnsi="Times New Roman"/>
          <w:sz w:val="24"/>
          <w:szCs w:val="24"/>
          <w:lang w:eastAsia="ru-RU"/>
        </w:rPr>
        <w:t xml:space="preserve">Ознакомление с передовой практикой дошкольных учреждений; </w:t>
      </w:r>
    </w:p>
    <w:p w:rsidR="007A2909" w:rsidRDefault="007A2909" w:rsidP="00791E0F">
      <w:pPr>
        <w:pStyle w:val="NormalWeb"/>
        <w:spacing w:line="276" w:lineRule="auto"/>
        <w:ind w:left="720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Источники самообразования</w:t>
      </w:r>
    </w:p>
    <w:p w:rsidR="007A2909" w:rsidRDefault="007A2909" w:rsidP="00791E0F">
      <w:pPr>
        <w:pStyle w:val="NormalWeb"/>
        <w:spacing w:line="276" w:lineRule="auto"/>
        <w:ind w:left="72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В чем заключается суть процесса самообразования? Педагог самостоятельно добывает знания из различных источников, использует эти знания в профессиональной деятельности, развитии личности и собственной жизнедеятельности. Каковы же эти источники знаний, и где их искать?</w:t>
      </w:r>
    </w:p>
    <w:p w:rsidR="007A2909" w:rsidRDefault="007A2909" w:rsidP="00791E0F">
      <w:pPr>
        <w:pStyle w:val="NormalWeb"/>
        <w:numPr>
          <w:ilvl w:val="0"/>
          <w:numId w:val="7"/>
        </w:numPr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•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</w:rPr>
        <w:t>Телевидение</w:t>
      </w:r>
    </w:p>
    <w:p w:rsidR="007A2909" w:rsidRDefault="007A2909" w:rsidP="00791E0F">
      <w:pPr>
        <w:pStyle w:val="NormalWeb"/>
        <w:numPr>
          <w:ilvl w:val="0"/>
          <w:numId w:val="7"/>
        </w:numPr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•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</w:rPr>
        <w:t>Газеты, журналы</w:t>
      </w:r>
    </w:p>
    <w:p w:rsidR="007A2909" w:rsidRDefault="007A2909" w:rsidP="00791E0F">
      <w:pPr>
        <w:pStyle w:val="NormalWeb"/>
        <w:numPr>
          <w:ilvl w:val="0"/>
          <w:numId w:val="7"/>
        </w:numPr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•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</w:rPr>
        <w:t>Литература (методическая, научно-популярная, публицистическая, художественная и др.)</w:t>
      </w:r>
    </w:p>
    <w:p w:rsidR="007A2909" w:rsidRDefault="007A2909" w:rsidP="00791E0F">
      <w:pPr>
        <w:pStyle w:val="NormalWeb"/>
        <w:numPr>
          <w:ilvl w:val="0"/>
          <w:numId w:val="7"/>
        </w:numPr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•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</w:rPr>
        <w:t>Интернет</w:t>
      </w:r>
    </w:p>
    <w:p w:rsidR="007A2909" w:rsidRDefault="007A2909" w:rsidP="00791E0F">
      <w:pPr>
        <w:pStyle w:val="NormalWeb"/>
        <w:numPr>
          <w:ilvl w:val="0"/>
          <w:numId w:val="7"/>
        </w:numPr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•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</w:rPr>
        <w:t>Видео, аудио информация на различных носителях</w:t>
      </w:r>
    </w:p>
    <w:p w:rsidR="007A2909" w:rsidRDefault="007A2909" w:rsidP="00791E0F">
      <w:pPr>
        <w:pStyle w:val="NormalWeb"/>
        <w:numPr>
          <w:ilvl w:val="0"/>
          <w:numId w:val="7"/>
        </w:numPr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•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</w:rPr>
        <w:t>Платные курсы</w:t>
      </w:r>
    </w:p>
    <w:p w:rsidR="007A2909" w:rsidRDefault="007A2909" w:rsidP="00791E0F">
      <w:pPr>
        <w:pStyle w:val="NormalWeb"/>
        <w:numPr>
          <w:ilvl w:val="0"/>
          <w:numId w:val="7"/>
        </w:numPr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•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</w:rPr>
        <w:t>Семинары и конференции</w:t>
      </w:r>
    </w:p>
    <w:p w:rsidR="007A2909" w:rsidRDefault="007A2909" w:rsidP="00791E0F">
      <w:pPr>
        <w:pStyle w:val="NormalWeb"/>
        <w:numPr>
          <w:ilvl w:val="0"/>
          <w:numId w:val="7"/>
        </w:numPr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•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</w:rPr>
        <w:t>Мастер-классы</w:t>
      </w:r>
    </w:p>
    <w:p w:rsidR="007A2909" w:rsidRDefault="007A2909" w:rsidP="00791E0F">
      <w:pPr>
        <w:pStyle w:val="NormalWeb"/>
        <w:numPr>
          <w:ilvl w:val="0"/>
          <w:numId w:val="7"/>
        </w:numPr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•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</w:rPr>
        <w:t>Мероприятия по обмену опытом</w:t>
      </w:r>
    </w:p>
    <w:p w:rsidR="007A2909" w:rsidRDefault="007A2909" w:rsidP="00791E0F">
      <w:pPr>
        <w:pStyle w:val="NormalWeb"/>
        <w:numPr>
          <w:ilvl w:val="0"/>
          <w:numId w:val="7"/>
        </w:numPr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•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</w:rPr>
        <w:t>Экскурсии, театры, выставки, музеи, концерты</w:t>
      </w:r>
    </w:p>
    <w:p w:rsidR="007A2909" w:rsidRDefault="007A2909" w:rsidP="00791E0F">
      <w:pPr>
        <w:pStyle w:val="NormalWeb"/>
        <w:numPr>
          <w:ilvl w:val="0"/>
          <w:numId w:val="7"/>
        </w:numPr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•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</w:rPr>
        <w:t>Курсы повышения квалификации</w:t>
      </w:r>
    </w:p>
    <w:p w:rsidR="007A2909" w:rsidRDefault="007A2909" w:rsidP="00791E0F">
      <w:pPr>
        <w:pStyle w:val="NormalWeb"/>
        <w:numPr>
          <w:ilvl w:val="0"/>
          <w:numId w:val="7"/>
        </w:numPr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•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color w:val="000000"/>
        </w:rPr>
        <w:t>Путешествия</w:t>
      </w:r>
    </w:p>
    <w:p w:rsidR="007A2909" w:rsidRDefault="007A2909" w:rsidP="00791E0F">
      <w:pPr>
        <w:pStyle w:val="NormalWeb"/>
        <w:spacing w:line="276" w:lineRule="auto"/>
        <w:ind w:left="72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В общем случае, все источники делятся на источники знаний, способствующие личностному росту, и источники, способствующие профессиональному росту. Однако они могут способствовать и тому и другому одновременно.</w:t>
      </w:r>
    </w:p>
    <w:p w:rsidR="007A2909" w:rsidRDefault="007A2909" w:rsidP="00791E0F">
      <w:pPr>
        <w:pStyle w:val="NormalWeb"/>
        <w:spacing w:before="0" w:beforeAutospacing="0" w:after="0" w:afterAutospacing="0" w:line="276" w:lineRule="auto"/>
        <w:textAlignment w:val="baseline"/>
        <w:rPr>
          <w:rStyle w:val="Strong"/>
          <w:color w:val="000000"/>
          <w:bdr w:val="none" w:sz="0" w:space="0" w:color="auto" w:frame="1"/>
        </w:rPr>
      </w:pPr>
    </w:p>
    <w:p w:rsidR="007A2909" w:rsidRPr="0035385E" w:rsidRDefault="007A2909" w:rsidP="00791E0F">
      <w:pPr>
        <w:pStyle w:val="NormalWeb"/>
        <w:spacing w:before="0" w:beforeAutospacing="0" w:after="0" w:afterAutospacing="0" w:line="276" w:lineRule="auto"/>
        <w:textAlignment w:val="baseline"/>
        <w:rPr>
          <w:color w:val="000000"/>
        </w:rPr>
      </w:pPr>
      <w:r>
        <w:rPr>
          <w:rStyle w:val="Strong"/>
          <w:color w:val="000000"/>
          <w:bdr w:val="none" w:sz="0" w:space="0" w:color="auto" w:frame="1"/>
        </w:rPr>
        <w:t>В</w:t>
      </w:r>
      <w:r w:rsidRPr="0035385E">
        <w:rPr>
          <w:rStyle w:val="Strong"/>
          <w:color w:val="000000"/>
          <w:bdr w:val="none" w:sz="0" w:space="0" w:color="auto" w:frame="1"/>
        </w:rPr>
        <w:t>ыбор темы</w:t>
      </w:r>
    </w:p>
    <w:p w:rsidR="007A2909" w:rsidRDefault="007A2909" w:rsidP="00791E0F">
      <w:pPr>
        <w:pStyle w:val="NormalWeb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35385E">
        <w:rPr>
          <w:color w:val="000000"/>
        </w:rPr>
        <w:t xml:space="preserve">При подготовке плана самообразования у педагога возникает много вопросов. Первая проблема, с которой сталкивается воспитатель — это выбор темы. «У меня проблема с выбором темы по самообразования! Не знаю, что хочу! Помогите!». </w:t>
      </w:r>
    </w:p>
    <w:p w:rsidR="007A2909" w:rsidRPr="0035385E" w:rsidRDefault="007A2909" w:rsidP="00791E0F">
      <w:pPr>
        <w:pStyle w:val="NormalWeb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35385E">
        <w:rPr>
          <w:color w:val="000000"/>
        </w:rPr>
        <w:t>Здесь важно определиться, как вы планируете развиваться и самообразовываться в ближайшие годы. Помните, вы всегда можете предложить свою тему, обосновав ее актуальность и практическую значимость для улучшения образовательного процесса в саду.</w:t>
      </w:r>
    </w:p>
    <w:p w:rsidR="007A2909" w:rsidRPr="0035385E" w:rsidRDefault="007A2909" w:rsidP="00791E0F">
      <w:pPr>
        <w:pStyle w:val="NormalWeb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35385E">
        <w:rPr>
          <w:color w:val="000000"/>
        </w:rPr>
        <w:t>Следует учитывать, что темы можно условно разделить на две категории. В зависимости от того, какой вариант вы выберете, будет строиться вся ваша дальнейшая образовательная деятельность:</w:t>
      </w:r>
    </w:p>
    <w:p w:rsidR="007A2909" w:rsidRPr="0035385E" w:rsidRDefault="007A2909" w:rsidP="00791E0F">
      <w:pPr>
        <w:numPr>
          <w:ilvl w:val="0"/>
          <w:numId w:val="1"/>
        </w:numPr>
        <w:spacing w:after="0"/>
        <w:ind w:left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35385E">
        <w:rPr>
          <w:rFonts w:ascii="Times New Roman" w:hAnsi="Times New Roman"/>
          <w:color w:val="000000"/>
          <w:sz w:val="24"/>
          <w:szCs w:val="24"/>
        </w:rPr>
        <w:t>Каждый год воспитатель выбирает новую тему.</w:t>
      </w:r>
    </w:p>
    <w:p w:rsidR="007A2909" w:rsidRPr="0035385E" w:rsidRDefault="007A2909" w:rsidP="00791E0F">
      <w:pPr>
        <w:numPr>
          <w:ilvl w:val="0"/>
          <w:numId w:val="1"/>
        </w:numPr>
        <w:spacing w:after="0"/>
        <w:ind w:left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35385E">
        <w:rPr>
          <w:rFonts w:ascii="Times New Roman" w:hAnsi="Times New Roman"/>
          <w:color w:val="000000"/>
          <w:sz w:val="24"/>
          <w:szCs w:val="24"/>
        </w:rPr>
        <w:t>Воспитатель планирует работу над темой на несколько лет. То есть каждый последующий год педагог дорабатывает старую тему, привнося в нее новые идеи, наработки. Срок работы над одной и той же темой варьируется в разных садах – от 3 до 5 лет.</w:t>
      </w:r>
    </w:p>
    <w:p w:rsidR="007A2909" w:rsidRDefault="007A2909" w:rsidP="00791E0F">
      <w:pPr>
        <w:pStyle w:val="NormalWeb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35385E">
        <w:rPr>
          <w:color w:val="000000"/>
        </w:rPr>
        <w:t>Если вы придерживаетесь второго варианта, то работу можно строить проектным методом, более узко, соответственно возрасту детей</w:t>
      </w:r>
      <w:r>
        <w:rPr>
          <w:color w:val="000000"/>
        </w:rPr>
        <w:t>.</w:t>
      </w:r>
    </w:p>
    <w:p w:rsidR="007A2909" w:rsidRPr="0035385E" w:rsidRDefault="007A2909" w:rsidP="00791E0F">
      <w:pPr>
        <w:pStyle w:val="NormalWeb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35385E">
        <w:rPr>
          <w:color w:val="000000"/>
        </w:rPr>
        <w:t>Тема должна затрагивать актуальные вопросы дошкольного образования и быть перспективной.</w:t>
      </w:r>
    </w:p>
    <w:p w:rsidR="007A2909" w:rsidRDefault="007A2909" w:rsidP="00791E0F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A2909" w:rsidRPr="00A21EDC" w:rsidRDefault="007A2909" w:rsidP="00791E0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21EDC">
        <w:rPr>
          <w:rFonts w:ascii="Times New Roman" w:hAnsi="Times New Roman"/>
          <w:sz w:val="24"/>
          <w:szCs w:val="24"/>
        </w:rPr>
        <w:t xml:space="preserve">Желательно, чтобы тема самообразования  была связана с  проблемами, решаемыми  в ДОУ,  с </w:t>
      </w:r>
      <w:r>
        <w:rPr>
          <w:rFonts w:ascii="Times New Roman" w:hAnsi="Times New Roman"/>
          <w:sz w:val="24"/>
          <w:szCs w:val="24"/>
        </w:rPr>
        <w:t xml:space="preserve">основными </w:t>
      </w:r>
      <w:r w:rsidRPr="00A21EDC">
        <w:rPr>
          <w:rFonts w:ascii="Times New Roman" w:hAnsi="Times New Roman"/>
          <w:sz w:val="24"/>
          <w:szCs w:val="24"/>
        </w:rPr>
        <w:t xml:space="preserve"> направлением  его деятельности. </w:t>
      </w:r>
    </w:p>
    <w:p w:rsidR="007A2909" w:rsidRDefault="007A2909" w:rsidP="00791E0F">
      <w:pPr>
        <w:pStyle w:val="NormalWeb"/>
        <w:numPr>
          <w:ilvl w:val="0"/>
          <w:numId w:val="4"/>
        </w:numPr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i/>
          <w:iCs/>
          <w:color w:val="000000"/>
        </w:rPr>
        <w:t>Тематикой самообразования может являться:</w:t>
      </w:r>
    </w:p>
    <w:p w:rsidR="007A2909" w:rsidRDefault="007A2909" w:rsidP="00791E0F">
      <w:pPr>
        <w:pStyle w:val="NormalWeb"/>
        <w:numPr>
          <w:ilvl w:val="0"/>
          <w:numId w:val="4"/>
        </w:numPr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- одна из годовых задач ОО;</w:t>
      </w:r>
    </w:p>
    <w:p w:rsidR="007A2909" w:rsidRDefault="007A2909" w:rsidP="00791E0F">
      <w:pPr>
        <w:pStyle w:val="NormalWeb"/>
        <w:numPr>
          <w:ilvl w:val="0"/>
          <w:numId w:val="4"/>
        </w:numPr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- проблема, которая вызывает у педагога затруднение;</w:t>
      </w:r>
    </w:p>
    <w:p w:rsidR="007A2909" w:rsidRDefault="007A2909" w:rsidP="00791E0F">
      <w:pPr>
        <w:pStyle w:val="NormalWeb"/>
        <w:numPr>
          <w:ilvl w:val="0"/>
          <w:numId w:val="4"/>
        </w:numPr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- пополнение знаний по уже имеющемуся опыту.</w:t>
      </w:r>
    </w:p>
    <w:p w:rsidR="007A2909" w:rsidRPr="00A21EDC" w:rsidRDefault="007A2909" w:rsidP="00791E0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95600">
        <w:rPr>
          <w:rFonts w:ascii="Times New Roman" w:hAnsi="Times New Roman"/>
          <w:sz w:val="24"/>
          <w:szCs w:val="24"/>
        </w:rPr>
        <w:t>Темы подбираются так же с учетом индивидуального  опыта  и профессионального мастерства  воспитателя.</w:t>
      </w:r>
      <w:r w:rsidRPr="00A21EDC">
        <w:rPr>
          <w:rFonts w:ascii="Times New Roman" w:hAnsi="Times New Roman"/>
          <w:sz w:val="24"/>
          <w:szCs w:val="24"/>
        </w:rPr>
        <w:t xml:space="preserve"> </w:t>
      </w:r>
    </w:p>
    <w:p w:rsidR="007A2909" w:rsidRDefault="007A2909" w:rsidP="00791E0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21EDC">
        <w:rPr>
          <w:rFonts w:ascii="Times New Roman" w:hAnsi="Times New Roman"/>
          <w:sz w:val="24"/>
          <w:szCs w:val="24"/>
        </w:rPr>
        <w:t>Выбранная тема самообразования должна быть близка и понятна педагогу только  в этом случае результат  будет эффективен и раскроет творческий потенциал воспитателя.</w:t>
      </w:r>
    </w:p>
    <w:p w:rsidR="007A2909" w:rsidRPr="00F1105C" w:rsidRDefault="007A2909" w:rsidP="00791E0F">
      <w:pPr>
        <w:pStyle w:val="NormalWeb"/>
        <w:spacing w:line="276" w:lineRule="auto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Самообразование не  сводиться к ведению тетрадей, написанию докладов и оформлению красочных папок и стендов, а становится стимулом, как для повышения профессионального мастерства педагога, так и для развития его личности.</w:t>
      </w:r>
    </w:p>
    <w:p w:rsidR="007A2909" w:rsidRPr="009F20F5" w:rsidRDefault="007A2909" w:rsidP="00791E0F">
      <w:pPr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A21EDC">
        <w:rPr>
          <w:rFonts w:ascii="Times New Roman" w:hAnsi="Times New Roman"/>
          <w:sz w:val="24"/>
          <w:szCs w:val="24"/>
        </w:rPr>
        <w:t>В случае, если педагог в силу каких-либо причин не может  самостоятельно сформулировать проблему,  или тему</w:t>
      </w:r>
      <w:r>
        <w:rPr>
          <w:rFonts w:ascii="Times New Roman" w:hAnsi="Times New Roman"/>
          <w:sz w:val="24"/>
          <w:szCs w:val="24"/>
        </w:rPr>
        <w:t xml:space="preserve"> самообразования,  необходимо использовать</w:t>
      </w:r>
      <w:r w:rsidRPr="00A21EDC">
        <w:rPr>
          <w:rFonts w:ascii="Times New Roman" w:hAnsi="Times New Roman"/>
          <w:sz w:val="24"/>
          <w:szCs w:val="24"/>
        </w:rPr>
        <w:t xml:space="preserve"> специальную анкету для изучения его затруднений </w:t>
      </w:r>
      <w:r>
        <w:rPr>
          <w:rFonts w:ascii="Times New Roman" w:hAnsi="Times New Roman"/>
          <w:i/>
          <w:sz w:val="24"/>
          <w:szCs w:val="24"/>
        </w:rPr>
        <w:t>(приложение 2</w:t>
      </w:r>
      <w:r w:rsidRPr="009F20F5">
        <w:rPr>
          <w:rFonts w:ascii="Times New Roman" w:hAnsi="Times New Roman"/>
          <w:i/>
          <w:sz w:val="24"/>
          <w:szCs w:val="24"/>
        </w:rPr>
        <w:t>).</w:t>
      </w:r>
    </w:p>
    <w:p w:rsidR="007A2909" w:rsidRDefault="007A2909" w:rsidP="00791E0F">
      <w:pPr>
        <w:spacing w:after="0"/>
        <w:ind w:firstLine="18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35F57">
        <w:rPr>
          <w:rFonts w:ascii="Times New Roman" w:hAnsi="Times New Roman"/>
          <w:sz w:val="24"/>
          <w:szCs w:val="24"/>
          <w:lang w:eastAsia="ru-RU"/>
        </w:rPr>
        <w:t xml:space="preserve">Реализуя дифференцированный подход в определении ведущих направлений профессионального развития педагогов, </w:t>
      </w:r>
      <w:r w:rsidRPr="00D35F57">
        <w:rPr>
          <w:rFonts w:ascii="Times New Roman" w:hAnsi="Times New Roman"/>
          <w:b/>
          <w:sz w:val="24"/>
          <w:szCs w:val="24"/>
          <w:lang w:eastAsia="ru-RU"/>
        </w:rPr>
        <w:t>можно порекомендовать следующую тематику самообразования соответственно опыту и педагогическому стажу.</w:t>
      </w:r>
    </w:p>
    <w:p w:rsidR="007A2909" w:rsidRPr="00D35F57" w:rsidRDefault="007A2909" w:rsidP="00791E0F">
      <w:pPr>
        <w:spacing w:after="0"/>
        <w:ind w:firstLine="18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7A2909" w:rsidRPr="00D35F57" w:rsidRDefault="007A2909" w:rsidP="00791E0F">
      <w:pPr>
        <w:spacing w:after="0"/>
        <w:ind w:firstLine="1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5F57">
        <w:rPr>
          <w:rFonts w:ascii="Times New Roman" w:hAnsi="Times New Roman"/>
          <w:b/>
          <w:bCs/>
          <w:sz w:val="24"/>
          <w:szCs w:val="24"/>
          <w:lang w:eastAsia="ru-RU"/>
        </w:rPr>
        <w:t>Для молодых специалистов:</w:t>
      </w:r>
    </w:p>
    <w:p w:rsidR="007A2909" w:rsidRPr="00D35F57" w:rsidRDefault="007A2909" w:rsidP="00791E0F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5F57">
        <w:rPr>
          <w:rFonts w:ascii="Times New Roman" w:hAnsi="Times New Roman"/>
          <w:sz w:val="24"/>
          <w:szCs w:val="24"/>
          <w:lang w:eastAsia="ru-RU"/>
        </w:rPr>
        <w:t xml:space="preserve">Осознание ценностей личностно-ориентированной модели воспитания, обучения и развития; </w:t>
      </w:r>
    </w:p>
    <w:p w:rsidR="007A2909" w:rsidRPr="00D35F57" w:rsidRDefault="007A2909" w:rsidP="00791E0F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5F57">
        <w:rPr>
          <w:rFonts w:ascii="Times New Roman" w:hAnsi="Times New Roman"/>
          <w:sz w:val="24"/>
          <w:szCs w:val="24"/>
          <w:lang w:eastAsia="ru-RU"/>
        </w:rPr>
        <w:t xml:space="preserve">Формирование основ педагогического мастерства; </w:t>
      </w:r>
    </w:p>
    <w:p w:rsidR="007A2909" w:rsidRDefault="007A2909" w:rsidP="00791E0F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5F57">
        <w:rPr>
          <w:rFonts w:ascii="Times New Roman" w:hAnsi="Times New Roman"/>
          <w:sz w:val="24"/>
          <w:szCs w:val="24"/>
          <w:lang w:eastAsia="ru-RU"/>
        </w:rPr>
        <w:t xml:space="preserve">Развитие умений и конструктивных способностей. </w:t>
      </w:r>
    </w:p>
    <w:p w:rsidR="007A2909" w:rsidRPr="00D35F57" w:rsidRDefault="007A2909" w:rsidP="00791E0F">
      <w:pPr>
        <w:spacing w:after="0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A2909" w:rsidRPr="00D35F57" w:rsidRDefault="007A2909" w:rsidP="00791E0F">
      <w:pPr>
        <w:spacing w:after="0"/>
        <w:ind w:firstLine="1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5F57">
        <w:rPr>
          <w:rFonts w:ascii="Times New Roman" w:hAnsi="Times New Roman"/>
          <w:b/>
          <w:bCs/>
          <w:sz w:val="24"/>
          <w:szCs w:val="24"/>
          <w:lang w:eastAsia="ru-RU"/>
        </w:rPr>
        <w:t>Для воспитателей, работающих свыше 5 лет:</w:t>
      </w:r>
    </w:p>
    <w:p w:rsidR="007A2909" w:rsidRPr="00D35F57" w:rsidRDefault="007A2909" w:rsidP="00791E0F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5F57">
        <w:rPr>
          <w:rFonts w:ascii="Times New Roman" w:hAnsi="Times New Roman"/>
          <w:sz w:val="24"/>
          <w:szCs w:val="24"/>
          <w:lang w:eastAsia="ru-RU"/>
        </w:rPr>
        <w:t xml:space="preserve">Овладение способами проектирования воспитательно-образовательного процесса с целью повышения его эффективности и качества в условиях вариативного образования; </w:t>
      </w:r>
    </w:p>
    <w:p w:rsidR="007A2909" w:rsidRDefault="007A2909" w:rsidP="00791E0F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5F57">
        <w:rPr>
          <w:rFonts w:ascii="Times New Roman" w:hAnsi="Times New Roman"/>
          <w:sz w:val="24"/>
          <w:szCs w:val="24"/>
          <w:lang w:eastAsia="ru-RU"/>
        </w:rPr>
        <w:t>Формирование умения анализировать научно-методическую литературу, применение полученных знаний на практике, активизация творческих способнос</w:t>
      </w:r>
      <w:r>
        <w:rPr>
          <w:rFonts w:ascii="Times New Roman" w:hAnsi="Times New Roman"/>
          <w:sz w:val="24"/>
          <w:szCs w:val="24"/>
          <w:lang w:eastAsia="ru-RU"/>
        </w:rPr>
        <w:t>тей.</w:t>
      </w:r>
    </w:p>
    <w:p w:rsidR="007A2909" w:rsidRPr="00D35F57" w:rsidRDefault="007A2909" w:rsidP="00791E0F">
      <w:pPr>
        <w:spacing w:after="0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A2909" w:rsidRPr="00D35F57" w:rsidRDefault="007A2909" w:rsidP="00791E0F">
      <w:pPr>
        <w:spacing w:after="0"/>
        <w:ind w:firstLine="1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5F57">
        <w:rPr>
          <w:rFonts w:ascii="Times New Roman" w:hAnsi="Times New Roman"/>
          <w:b/>
          <w:bCs/>
          <w:sz w:val="24"/>
          <w:szCs w:val="24"/>
          <w:lang w:eastAsia="ru-RU"/>
        </w:rPr>
        <w:t>Для опытных, творчески-работающих воспитателей:</w:t>
      </w:r>
    </w:p>
    <w:p w:rsidR="007A2909" w:rsidRPr="00D35F57" w:rsidRDefault="007A2909" w:rsidP="00791E0F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5F57">
        <w:rPr>
          <w:rFonts w:ascii="Times New Roman" w:hAnsi="Times New Roman"/>
          <w:sz w:val="24"/>
          <w:szCs w:val="24"/>
          <w:lang w:eastAsia="ru-RU"/>
        </w:rPr>
        <w:t xml:space="preserve">Развитие способностей к перепроектированию собственной деятельности в контексте тенденций развития психолого-педагогической науки и социального заказа общества; </w:t>
      </w:r>
    </w:p>
    <w:p w:rsidR="007A2909" w:rsidRPr="00D35F57" w:rsidRDefault="007A2909" w:rsidP="00791E0F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5F57">
        <w:rPr>
          <w:rFonts w:ascii="Times New Roman" w:hAnsi="Times New Roman"/>
          <w:sz w:val="24"/>
          <w:szCs w:val="24"/>
          <w:lang w:eastAsia="ru-RU"/>
        </w:rPr>
        <w:t xml:space="preserve">Проявление творческого потенциала педагога; </w:t>
      </w:r>
    </w:p>
    <w:p w:rsidR="007A2909" w:rsidRPr="00D35F57" w:rsidRDefault="007A2909" w:rsidP="00791E0F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5F57">
        <w:rPr>
          <w:rFonts w:ascii="Times New Roman" w:hAnsi="Times New Roman"/>
          <w:sz w:val="24"/>
          <w:szCs w:val="24"/>
          <w:lang w:eastAsia="ru-RU"/>
        </w:rPr>
        <w:t xml:space="preserve">Пропаганда своих достижений; </w:t>
      </w:r>
    </w:p>
    <w:p w:rsidR="007A2909" w:rsidRDefault="007A2909" w:rsidP="00791E0F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5F57">
        <w:rPr>
          <w:rFonts w:ascii="Times New Roman" w:hAnsi="Times New Roman"/>
          <w:sz w:val="24"/>
          <w:szCs w:val="24"/>
          <w:lang w:eastAsia="ru-RU"/>
        </w:rPr>
        <w:t xml:space="preserve">Развитие исследовательской деятельности. </w:t>
      </w:r>
    </w:p>
    <w:p w:rsidR="007A2909" w:rsidRPr="00D35F57" w:rsidRDefault="007A2909" w:rsidP="00791E0F">
      <w:pPr>
        <w:spacing w:after="0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A2909" w:rsidRPr="00D35F57" w:rsidRDefault="007A2909" w:rsidP="00791E0F">
      <w:pPr>
        <w:spacing w:after="0"/>
        <w:ind w:firstLine="1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5F57">
        <w:rPr>
          <w:rFonts w:ascii="Times New Roman" w:hAnsi="Times New Roman"/>
          <w:b/>
          <w:bCs/>
          <w:sz w:val="24"/>
          <w:szCs w:val="24"/>
          <w:lang w:eastAsia="ru-RU"/>
        </w:rPr>
        <w:t>Для педагогов без специального образования:</w:t>
      </w:r>
    </w:p>
    <w:p w:rsidR="007A2909" w:rsidRPr="00D35F57" w:rsidRDefault="007A2909" w:rsidP="00791E0F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5F57">
        <w:rPr>
          <w:rFonts w:ascii="Times New Roman" w:hAnsi="Times New Roman"/>
          <w:sz w:val="24"/>
          <w:szCs w:val="24"/>
          <w:lang w:eastAsia="ru-RU"/>
        </w:rPr>
        <w:t xml:space="preserve">Овладение методикой работы с детьми; </w:t>
      </w:r>
    </w:p>
    <w:p w:rsidR="007A2909" w:rsidRPr="00D35F57" w:rsidRDefault="007A2909" w:rsidP="00791E0F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5F57">
        <w:rPr>
          <w:rFonts w:ascii="Times New Roman" w:hAnsi="Times New Roman"/>
          <w:sz w:val="24"/>
          <w:szCs w:val="24"/>
          <w:lang w:eastAsia="ru-RU"/>
        </w:rPr>
        <w:t xml:space="preserve">Адаптация к педагогической деятельности. </w:t>
      </w:r>
    </w:p>
    <w:p w:rsidR="007A2909" w:rsidRPr="00D35F57" w:rsidRDefault="007A2909" w:rsidP="00791E0F">
      <w:pPr>
        <w:spacing w:after="0"/>
        <w:ind w:firstLine="1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5F57">
        <w:rPr>
          <w:rFonts w:ascii="Times New Roman" w:hAnsi="Times New Roman"/>
          <w:sz w:val="24"/>
          <w:szCs w:val="24"/>
          <w:lang w:eastAsia="ru-RU"/>
        </w:rPr>
        <w:t xml:space="preserve">Тематикой самообразования также может быть: </w:t>
      </w:r>
    </w:p>
    <w:p w:rsidR="007A2909" w:rsidRPr="00D35F57" w:rsidRDefault="007A2909" w:rsidP="00791E0F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5F57">
        <w:rPr>
          <w:rFonts w:ascii="Times New Roman" w:hAnsi="Times New Roman"/>
          <w:sz w:val="24"/>
          <w:szCs w:val="24"/>
          <w:lang w:eastAsia="ru-RU"/>
        </w:rPr>
        <w:t xml:space="preserve">одна из годовых задач ДОУ; </w:t>
      </w:r>
    </w:p>
    <w:p w:rsidR="007A2909" w:rsidRPr="00D35F57" w:rsidRDefault="007A2909" w:rsidP="00791E0F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5F57">
        <w:rPr>
          <w:rFonts w:ascii="Times New Roman" w:hAnsi="Times New Roman"/>
          <w:sz w:val="24"/>
          <w:szCs w:val="24"/>
          <w:lang w:eastAsia="ru-RU"/>
        </w:rPr>
        <w:t xml:space="preserve">проблема, которая вызывает у педагога затруднение; </w:t>
      </w:r>
    </w:p>
    <w:p w:rsidR="007A2909" w:rsidRDefault="007A2909" w:rsidP="00791E0F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5F57">
        <w:rPr>
          <w:rFonts w:ascii="Times New Roman" w:hAnsi="Times New Roman"/>
          <w:sz w:val="24"/>
          <w:szCs w:val="24"/>
          <w:lang w:eastAsia="ru-RU"/>
        </w:rPr>
        <w:t xml:space="preserve">пополнение </w:t>
      </w:r>
      <w:r>
        <w:rPr>
          <w:rFonts w:ascii="Times New Roman" w:hAnsi="Times New Roman"/>
          <w:sz w:val="24"/>
          <w:szCs w:val="24"/>
          <w:lang w:eastAsia="ru-RU"/>
        </w:rPr>
        <w:t>знаний по уже имеющемуся опыту.</w:t>
      </w:r>
    </w:p>
    <w:p w:rsidR="007A2909" w:rsidRPr="00D35F57" w:rsidRDefault="007A2909" w:rsidP="00791E0F">
      <w:pPr>
        <w:spacing w:after="0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A2909" w:rsidRPr="00D35F57" w:rsidRDefault="007A2909" w:rsidP="00791E0F">
      <w:pPr>
        <w:spacing w:after="0"/>
        <w:ind w:firstLine="18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5F57">
        <w:rPr>
          <w:rFonts w:ascii="Times New Roman" w:hAnsi="Times New Roman"/>
          <w:sz w:val="24"/>
          <w:szCs w:val="24"/>
          <w:lang w:eastAsia="ru-RU"/>
        </w:rPr>
        <w:t>Успешность педагога в профессиональном самообразовании напрямую зависит от поддержки и помощи старшего воспитателя. Методическая работа необходима воспитателю:</w:t>
      </w:r>
    </w:p>
    <w:p w:rsidR="007A2909" w:rsidRPr="00D35F57" w:rsidRDefault="007A2909" w:rsidP="00791E0F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5F57">
        <w:rPr>
          <w:rFonts w:ascii="Times New Roman" w:hAnsi="Times New Roman"/>
          <w:sz w:val="24"/>
          <w:szCs w:val="24"/>
          <w:lang w:eastAsia="ru-RU"/>
        </w:rPr>
        <w:t xml:space="preserve">в определении темы, целей и задач; </w:t>
      </w:r>
    </w:p>
    <w:p w:rsidR="007A2909" w:rsidRPr="00D35F57" w:rsidRDefault="007A2909" w:rsidP="00791E0F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5F57">
        <w:rPr>
          <w:rFonts w:ascii="Times New Roman" w:hAnsi="Times New Roman"/>
          <w:sz w:val="24"/>
          <w:szCs w:val="24"/>
          <w:lang w:eastAsia="ru-RU"/>
        </w:rPr>
        <w:t xml:space="preserve">в планировании работы по самообразованию; </w:t>
      </w:r>
    </w:p>
    <w:p w:rsidR="007A2909" w:rsidRPr="00D35F57" w:rsidRDefault="007A2909" w:rsidP="00791E0F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5F57">
        <w:rPr>
          <w:rFonts w:ascii="Times New Roman" w:hAnsi="Times New Roman"/>
          <w:sz w:val="24"/>
          <w:szCs w:val="24"/>
          <w:lang w:eastAsia="ru-RU"/>
        </w:rPr>
        <w:t xml:space="preserve">в ходе реализации плана; </w:t>
      </w:r>
    </w:p>
    <w:p w:rsidR="007A2909" w:rsidRPr="00D35F57" w:rsidRDefault="007A2909" w:rsidP="00791E0F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35F57">
        <w:rPr>
          <w:rFonts w:ascii="Times New Roman" w:hAnsi="Times New Roman"/>
          <w:sz w:val="24"/>
          <w:szCs w:val="24"/>
          <w:lang w:eastAsia="ru-RU"/>
        </w:rPr>
        <w:t xml:space="preserve">в изучении и анализе результативности своей работы. </w:t>
      </w:r>
    </w:p>
    <w:p w:rsidR="007A2909" w:rsidRPr="00A21EDC" w:rsidRDefault="007A2909" w:rsidP="00791E0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A2909" w:rsidRPr="00A21EDC" w:rsidRDefault="007A2909" w:rsidP="00791E0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21EDC">
        <w:rPr>
          <w:rFonts w:ascii="Times New Roman" w:hAnsi="Times New Roman"/>
          <w:sz w:val="24"/>
          <w:szCs w:val="24"/>
        </w:rPr>
        <w:t>После определения проблемы, темы самообразования каждым педагогом составляется план работы.  В нем указывается проблема, тема, определяются этапы, содержание работы на каждом из них.  Предполагаемый результат и формы его представления.  Длительность этапов можно варьировать в зависимости от сложности темы, ее освещенности в теории и практики дошкольного воспитания, опыта самого педагога.  Сроки реализации плана, педагог определяет сам,  но, как правило, они рассчитываются от аттестации до аттестации.</w:t>
      </w:r>
    </w:p>
    <w:p w:rsidR="007A2909" w:rsidRPr="00A21EDC" w:rsidRDefault="007A2909" w:rsidP="00791E0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21EDC">
        <w:rPr>
          <w:rFonts w:ascii="Times New Roman" w:hAnsi="Times New Roman"/>
          <w:sz w:val="24"/>
          <w:szCs w:val="24"/>
        </w:rPr>
        <w:t>На основе индивидуальный планов составляется общий план работы по самообразованию педагогов ДОУ.</w:t>
      </w:r>
    </w:p>
    <w:p w:rsidR="007A2909" w:rsidRPr="0035385E" w:rsidRDefault="007A2909" w:rsidP="00791E0F">
      <w:pPr>
        <w:pStyle w:val="NormalWeb"/>
        <w:spacing w:before="0" w:beforeAutospacing="0" w:after="0" w:afterAutospacing="0" w:line="276" w:lineRule="auto"/>
        <w:textAlignment w:val="baseline"/>
        <w:rPr>
          <w:color w:val="000000"/>
        </w:rPr>
      </w:pPr>
      <w:r w:rsidRPr="0035385E">
        <w:rPr>
          <w:rStyle w:val="Strong"/>
          <w:color w:val="000000"/>
          <w:bdr w:val="none" w:sz="0" w:space="0" w:color="auto" w:frame="1"/>
        </w:rPr>
        <w:t>Этапы работы над планом самообразования</w:t>
      </w:r>
    </w:p>
    <w:p w:rsidR="007A2909" w:rsidRPr="00D111F7" w:rsidRDefault="007A2909" w:rsidP="00791E0F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111F7">
        <w:rPr>
          <w:rFonts w:ascii="Times New Roman" w:hAnsi="Times New Roman"/>
          <w:sz w:val="24"/>
          <w:szCs w:val="24"/>
        </w:rPr>
        <w:t>1 этап – информационно-аналитический. Включает в себя детальное изучение ситуации по выбранной проблеме,</w:t>
      </w:r>
      <w:r w:rsidRPr="00D111F7">
        <w:t xml:space="preserve"> </w:t>
      </w:r>
      <w:r w:rsidRPr="00D111F7">
        <w:rPr>
          <w:rFonts w:ascii="Times New Roman" w:hAnsi="Times New Roman"/>
          <w:sz w:val="24"/>
          <w:szCs w:val="24"/>
        </w:rPr>
        <w:t xml:space="preserve">обоснование своего выбора, почему была выбрана именно эта тема для работы, определение темы самообразования, составление плана работы, подготовка практического материала.  Формы представления результатов работы: консультации, доклады, наглядно – иллюстративный материал, перспективные планы, конспекты занятий, программы. </w:t>
      </w:r>
    </w:p>
    <w:p w:rsidR="007A2909" w:rsidRPr="00D111F7" w:rsidRDefault="007A2909" w:rsidP="00791E0F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111F7">
        <w:rPr>
          <w:rFonts w:ascii="Times New Roman" w:hAnsi="Times New Roman"/>
          <w:sz w:val="24"/>
          <w:szCs w:val="24"/>
        </w:rPr>
        <w:t xml:space="preserve">2 этап – практический. Предполагает внедрение в работу подготовленного материала. Форма представления результатов работы: проведение мероприятий по теме самообразования. </w:t>
      </w:r>
    </w:p>
    <w:p w:rsidR="007A2909" w:rsidRPr="00D111F7" w:rsidRDefault="007A2909" w:rsidP="00791E0F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D111F7">
        <w:rPr>
          <w:rFonts w:ascii="Times New Roman" w:hAnsi="Times New Roman"/>
          <w:sz w:val="24"/>
          <w:szCs w:val="24"/>
        </w:rPr>
        <w:t>3 этап – заключительный (представление опыта работы). Педагог представляет свой опыт работы, проводит самоанализ педагогической деятельности.</w:t>
      </w:r>
    </w:p>
    <w:p w:rsidR="007A2909" w:rsidRDefault="007A2909" w:rsidP="00791E0F">
      <w:pPr>
        <w:pStyle w:val="NormalWeb"/>
        <w:spacing w:line="276" w:lineRule="auto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</w:rPr>
        <w:t>Результат самообразования</w:t>
      </w:r>
    </w:p>
    <w:p w:rsidR="007A2909" w:rsidRDefault="007A2909" w:rsidP="00791E0F">
      <w:pPr>
        <w:pStyle w:val="NormalWeb"/>
        <w:spacing w:line="276" w:lineRule="auto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Каждая деятельность бессмысленна, если в ее результате не создается некий продукт, или нет каких-либо достижений. И в личном плане самообразования педагога обязательно должен быть список результатов, которые должны быть достигнуты за определенный срок</w:t>
      </w:r>
    </w:p>
    <w:p w:rsidR="007A2909" w:rsidRPr="0035385E" w:rsidRDefault="007A2909" w:rsidP="00791E0F">
      <w:pPr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35385E">
        <w:rPr>
          <w:rFonts w:ascii="Times New Roman" w:hAnsi="Times New Roman"/>
          <w:b/>
          <w:bCs/>
          <w:color w:val="000000"/>
          <w:sz w:val="24"/>
          <w:szCs w:val="24"/>
        </w:rPr>
        <w:t>Практические выходы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(формы предоставления результатов самообразования)</w:t>
      </w:r>
      <w:r w:rsidRPr="0035385E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:rsidR="007A2909" w:rsidRDefault="007A2909" w:rsidP="00791E0F">
      <w:pPr>
        <w:spacing w:after="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35385E">
        <w:rPr>
          <w:rFonts w:ascii="Times New Roman" w:hAnsi="Times New Roman"/>
          <w:color w:val="000000"/>
          <w:sz w:val="24"/>
          <w:szCs w:val="24"/>
        </w:rPr>
        <w:t xml:space="preserve">1. Открытый просмотр непосредственно образовательной деятельности. </w:t>
      </w:r>
    </w:p>
    <w:p w:rsidR="007A2909" w:rsidRDefault="007A2909" w:rsidP="00791E0F">
      <w:pPr>
        <w:spacing w:after="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35385E">
        <w:rPr>
          <w:rFonts w:ascii="Times New Roman" w:hAnsi="Times New Roman"/>
          <w:color w:val="000000"/>
          <w:sz w:val="24"/>
          <w:szCs w:val="24"/>
        </w:rPr>
        <w:t xml:space="preserve">2. Подготовка (принятие участия, проведение) семинара. </w:t>
      </w:r>
    </w:p>
    <w:p w:rsidR="007A2909" w:rsidRDefault="007A2909" w:rsidP="00791E0F">
      <w:pPr>
        <w:spacing w:after="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35385E">
        <w:rPr>
          <w:rFonts w:ascii="Times New Roman" w:hAnsi="Times New Roman"/>
          <w:color w:val="000000"/>
          <w:sz w:val="24"/>
          <w:szCs w:val="24"/>
        </w:rPr>
        <w:t xml:space="preserve">3. Проведение мастер-классов для педагогов. </w:t>
      </w:r>
    </w:p>
    <w:p w:rsidR="007A2909" w:rsidRDefault="007A2909" w:rsidP="00791E0F">
      <w:pPr>
        <w:spacing w:after="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35385E">
        <w:rPr>
          <w:rFonts w:ascii="Times New Roman" w:hAnsi="Times New Roman"/>
          <w:color w:val="000000"/>
          <w:sz w:val="24"/>
          <w:szCs w:val="24"/>
        </w:rPr>
        <w:t xml:space="preserve">4. Оформление папки-передвижки. </w:t>
      </w:r>
    </w:p>
    <w:p w:rsidR="007A2909" w:rsidRPr="0035385E" w:rsidRDefault="007A2909" w:rsidP="00791E0F">
      <w:pPr>
        <w:spacing w:after="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35385E">
        <w:rPr>
          <w:rFonts w:ascii="Times New Roman" w:hAnsi="Times New Roman"/>
          <w:color w:val="000000"/>
          <w:sz w:val="24"/>
          <w:szCs w:val="24"/>
        </w:rPr>
        <w:t xml:space="preserve">5. Выставка работ. </w:t>
      </w:r>
    </w:p>
    <w:p w:rsidR="007A2909" w:rsidRDefault="007A2909" w:rsidP="00791E0F">
      <w:pPr>
        <w:spacing w:after="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35385E">
        <w:rPr>
          <w:rFonts w:ascii="Times New Roman" w:hAnsi="Times New Roman"/>
          <w:color w:val="000000"/>
          <w:sz w:val="24"/>
          <w:szCs w:val="24"/>
        </w:rPr>
        <w:t xml:space="preserve">6. Оформление сборника консультаций для родителей. </w:t>
      </w:r>
    </w:p>
    <w:p w:rsidR="007A2909" w:rsidRDefault="007A2909" w:rsidP="00791E0F">
      <w:pPr>
        <w:spacing w:after="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35385E">
        <w:rPr>
          <w:rFonts w:ascii="Times New Roman" w:hAnsi="Times New Roman"/>
          <w:color w:val="000000"/>
          <w:sz w:val="24"/>
          <w:szCs w:val="24"/>
        </w:rPr>
        <w:t xml:space="preserve">7. Проект. </w:t>
      </w:r>
    </w:p>
    <w:p w:rsidR="007A2909" w:rsidRDefault="007A2909" w:rsidP="00791E0F">
      <w:pPr>
        <w:spacing w:after="0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35385E">
        <w:rPr>
          <w:rFonts w:ascii="Times New Roman" w:hAnsi="Times New Roman"/>
          <w:color w:val="000000"/>
          <w:sz w:val="24"/>
          <w:szCs w:val="24"/>
        </w:rPr>
        <w:t>8. Разработка перспективного плана</w:t>
      </w:r>
      <w:r>
        <w:rPr>
          <w:rFonts w:ascii="Times New Roman" w:hAnsi="Times New Roman"/>
          <w:color w:val="000000"/>
          <w:sz w:val="24"/>
          <w:szCs w:val="24"/>
        </w:rPr>
        <w:t xml:space="preserve">, программы кружковой </w:t>
      </w:r>
      <w:r w:rsidRPr="0035385E">
        <w:rPr>
          <w:rFonts w:ascii="Times New Roman" w:hAnsi="Times New Roman"/>
          <w:color w:val="000000"/>
          <w:sz w:val="24"/>
          <w:szCs w:val="24"/>
        </w:rPr>
        <w:t xml:space="preserve"> работы с детьми.</w:t>
      </w:r>
    </w:p>
    <w:p w:rsidR="007A2909" w:rsidRDefault="007A2909" w:rsidP="00791E0F">
      <w:pPr>
        <w:spacing w:after="0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 Оформить в группе развивающую предметно-пространственную среду (центр).</w:t>
      </w:r>
    </w:p>
    <w:p w:rsidR="007A2909" w:rsidRDefault="007A2909" w:rsidP="00791E0F">
      <w:pPr>
        <w:spacing w:after="0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 Выступление на педагогическом совете.</w:t>
      </w:r>
    </w:p>
    <w:p w:rsidR="007A2909" w:rsidRDefault="007A2909" w:rsidP="00791E0F">
      <w:pPr>
        <w:spacing w:after="0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11. Презентация творческого отчета.</w:t>
      </w:r>
    </w:p>
    <w:p w:rsidR="007A2909" w:rsidRDefault="007A2909" w:rsidP="00791E0F">
      <w:pPr>
        <w:spacing w:after="0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12. Проведение мероприятий, развлечений.</w:t>
      </w:r>
    </w:p>
    <w:p w:rsidR="007A2909" w:rsidRDefault="007A2909" w:rsidP="00791E0F">
      <w:pPr>
        <w:spacing w:after="0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13. Выступление на родительском собрании.</w:t>
      </w:r>
    </w:p>
    <w:p w:rsidR="007A2909" w:rsidRDefault="007A2909" w:rsidP="00791E0F">
      <w:pPr>
        <w:spacing w:after="0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14. Публикация сценариев, методических материалов в журналах разного уровня.</w:t>
      </w:r>
    </w:p>
    <w:p w:rsidR="007A2909" w:rsidRDefault="007A2909" w:rsidP="00791E0F">
      <w:pPr>
        <w:spacing w:after="0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15. Участие в городском методическом объединении (открытый показ, презентация опыта, проекта и т.д.)</w:t>
      </w:r>
    </w:p>
    <w:p w:rsidR="007A2909" w:rsidRDefault="007A2909" w:rsidP="00791E0F">
      <w:pPr>
        <w:spacing w:after="0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16. Участие в городских педагогических конкурсах (конкурсах разного уровня).</w:t>
      </w:r>
    </w:p>
    <w:p w:rsidR="007A2909" w:rsidRDefault="007A2909" w:rsidP="00791E0F">
      <w:pPr>
        <w:spacing w:after="0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17. Создание видеофильма и его презентация.</w:t>
      </w:r>
    </w:p>
    <w:p w:rsidR="007A2909" w:rsidRDefault="007A2909" w:rsidP="00791E0F">
      <w:pPr>
        <w:spacing w:after="0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 окончанию реализации плана самообразования педагог проводит самоанализ.</w:t>
      </w:r>
    </w:p>
    <w:p w:rsidR="007A2909" w:rsidRPr="001278B0" w:rsidRDefault="007A2909" w:rsidP="00791E0F">
      <w:pPr>
        <w:spacing w:after="0"/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p w:rsidR="007A2909" w:rsidRPr="00EE248C" w:rsidRDefault="007A2909" w:rsidP="00791E0F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E248C">
        <w:rPr>
          <w:rFonts w:ascii="Times New Roman" w:hAnsi="Times New Roman"/>
          <w:color w:val="000000"/>
          <w:sz w:val="24"/>
          <w:szCs w:val="24"/>
        </w:rPr>
        <w:t>Самообразование способствует поддержке и развитию важнейших психических процессов – внимания, памяти, совершенствует критическое и аналитическое мышление, а также является необходимым условием успешного повышения уровня квалификации педагога.</w:t>
      </w:r>
    </w:p>
    <w:p w:rsidR="007A2909" w:rsidRPr="00A21EDC" w:rsidRDefault="007A2909" w:rsidP="00791E0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A2909" w:rsidRPr="000256C2" w:rsidRDefault="007A2909" w:rsidP="00791E0F">
      <w:pPr>
        <w:spacing w:after="0"/>
        <w:ind w:firstLine="567"/>
        <w:jc w:val="both"/>
        <w:rPr>
          <w:rFonts w:ascii="Times New Roman" w:hAnsi="Times New Roman"/>
          <w:b/>
        </w:rPr>
      </w:pPr>
      <w:r w:rsidRPr="000256C2">
        <w:rPr>
          <w:rFonts w:ascii="Times New Roman" w:hAnsi="Times New Roman"/>
          <w:b/>
        </w:rPr>
        <w:t>Литература:</w:t>
      </w:r>
    </w:p>
    <w:p w:rsidR="007A2909" w:rsidRDefault="007A2909" w:rsidP="00791E0F">
      <w:pPr>
        <w:spacing w:after="0"/>
        <w:ind w:firstLine="567"/>
        <w:jc w:val="both"/>
        <w:rPr>
          <w:rFonts w:ascii="Times New Roman" w:hAnsi="Times New Roman"/>
        </w:rPr>
      </w:pPr>
      <w:r w:rsidRPr="000256C2">
        <w:rPr>
          <w:rFonts w:ascii="Times New Roman" w:hAnsi="Times New Roman"/>
        </w:rPr>
        <w:t>1.Львова Л.Т.Организация работы по самообразованию педагогов ДОУ\\ Справочник старшего воспитателя. № 11,2008.</w:t>
      </w:r>
    </w:p>
    <w:p w:rsidR="007A2909" w:rsidRPr="0085048D" w:rsidRDefault="007A2909" w:rsidP="00791E0F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0"/>
          <w:szCs w:val="20"/>
          <w:lang w:eastAsia="ru-RU"/>
        </w:rPr>
      </w:pPr>
      <w:r w:rsidRPr="0085048D">
        <w:rPr>
          <w:rFonts w:ascii="Times New Roman" w:hAnsi="Times New Roman"/>
          <w:sz w:val="20"/>
          <w:szCs w:val="20"/>
          <w:lang w:eastAsia="ru-RU"/>
        </w:rPr>
        <w:t>Кокоткина О. Как организовать работу по самообразованию: журнал “Дошкольное воспитание” № 8 – 2004, стр. 36</w:t>
      </w:r>
    </w:p>
    <w:p w:rsidR="007A2909" w:rsidRPr="00A21EDC" w:rsidRDefault="007A2909" w:rsidP="00791E0F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A2909" w:rsidRPr="0035385E" w:rsidRDefault="007A2909" w:rsidP="00791E0F">
      <w:pPr>
        <w:textAlignment w:val="baseline"/>
        <w:rPr>
          <w:rFonts w:ascii="Times New Roman" w:hAnsi="Times New Roman"/>
          <w:color w:val="000000"/>
          <w:sz w:val="24"/>
          <w:szCs w:val="24"/>
        </w:rPr>
      </w:pPr>
    </w:p>
    <w:sectPr w:rsidR="007A2909" w:rsidRPr="0035385E" w:rsidSect="00A41782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708FC"/>
    <w:multiLevelType w:val="multilevel"/>
    <w:tmpl w:val="9342B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5F0A7F"/>
    <w:multiLevelType w:val="multilevel"/>
    <w:tmpl w:val="9920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A34F92"/>
    <w:multiLevelType w:val="hybridMultilevel"/>
    <w:tmpl w:val="D9BCA6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E5F07A3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FF84AC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1B4723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>
    <w:nsid w:val="1DCF5433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22C3D39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8254169"/>
    <w:multiLevelType w:val="multilevel"/>
    <w:tmpl w:val="23F26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88D70CD"/>
    <w:multiLevelType w:val="multilevel"/>
    <w:tmpl w:val="73E0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844188"/>
    <w:multiLevelType w:val="multilevel"/>
    <w:tmpl w:val="7E621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BE3C22"/>
    <w:multiLevelType w:val="multilevel"/>
    <w:tmpl w:val="2438C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372559"/>
    <w:multiLevelType w:val="multilevel"/>
    <w:tmpl w:val="18721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9A805A1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50BB58B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5">
    <w:nsid w:val="51376511"/>
    <w:multiLevelType w:val="multilevel"/>
    <w:tmpl w:val="3056D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00200A"/>
    <w:multiLevelType w:val="multilevel"/>
    <w:tmpl w:val="9B267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3F45F97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6486224C"/>
    <w:multiLevelType w:val="multilevel"/>
    <w:tmpl w:val="FFD2A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52E6B55"/>
    <w:multiLevelType w:val="multilevel"/>
    <w:tmpl w:val="E536D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E27952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21">
    <w:nsid w:val="6FE45464"/>
    <w:multiLevelType w:val="hybridMultilevel"/>
    <w:tmpl w:val="8C86622E"/>
    <w:lvl w:ilvl="0" w:tplc="741A69A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>
    <w:nsid w:val="70814C4F"/>
    <w:multiLevelType w:val="hybridMultilevel"/>
    <w:tmpl w:val="6B9CDF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73FF4F82"/>
    <w:multiLevelType w:val="multilevel"/>
    <w:tmpl w:val="E2D6D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7A34776B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7E723755"/>
    <w:multiLevelType w:val="multilevel"/>
    <w:tmpl w:val="D4B48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FDF7248"/>
    <w:multiLevelType w:val="multilevel"/>
    <w:tmpl w:val="26AAD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6"/>
  </w:num>
  <w:num w:numId="3">
    <w:abstractNumId w:val="18"/>
  </w:num>
  <w:num w:numId="4">
    <w:abstractNumId w:val="22"/>
  </w:num>
  <w:num w:numId="5">
    <w:abstractNumId w:val="2"/>
  </w:num>
  <w:num w:numId="6">
    <w:abstractNumId w:val="21"/>
  </w:num>
  <w:num w:numId="7">
    <w:abstractNumId w:val="0"/>
  </w:num>
  <w:num w:numId="8">
    <w:abstractNumId w:val="1"/>
  </w:num>
  <w:num w:numId="9">
    <w:abstractNumId w:val="15"/>
  </w:num>
  <w:num w:numId="10">
    <w:abstractNumId w:val="19"/>
  </w:num>
  <w:num w:numId="11">
    <w:abstractNumId w:val="10"/>
  </w:num>
  <w:num w:numId="12">
    <w:abstractNumId w:val="9"/>
  </w:num>
  <w:num w:numId="13">
    <w:abstractNumId w:val="11"/>
  </w:num>
  <w:num w:numId="14">
    <w:abstractNumId w:val="8"/>
  </w:num>
  <w:num w:numId="15">
    <w:abstractNumId w:val="25"/>
  </w:num>
  <w:num w:numId="16">
    <w:abstractNumId w:val="26"/>
  </w:num>
  <w:num w:numId="17">
    <w:abstractNumId w:val="23"/>
  </w:num>
  <w:num w:numId="18">
    <w:abstractNumId w:val="13"/>
  </w:num>
  <w:num w:numId="19">
    <w:abstractNumId w:val="7"/>
  </w:num>
  <w:num w:numId="20">
    <w:abstractNumId w:val="24"/>
  </w:num>
  <w:num w:numId="21">
    <w:abstractNumId w:val="3"/>
  </w:num>
  <w:num w:numId="22">
    <w:abstractNumId w:val="6"/>
  </w:num>
  <w:num w:numId="23">
    <w:abstractNumId w:val="17"/>
  </w:num>
  <w:num w:numId="24">
    <w:abstractNumId w:val="20"/>
  </w:num>
  <w:num w:numId="25">
    <w:abstractNumId w:val="5"/>
  </w:num>
  <w:num w:numId="26">
    <w:abstractNumId w:val="4"/>
  </w:num>
  <w:num w:numId="2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1771"/>
    <w:rsid w:val="000256C2"/>
    <w:rsid w:val="00040E68"/>
    <w:rsid w:val="00042302"/>
    <w:rsid w:val="000C55ED"/>
    <w:rsid w:val="001278B0"/>
    <w:rsid w:val="00162A68"/>
    <w:rsid w:val="001678AC"/>
    <w:rsid w:val="00184E3C"/>
    <w:rsid w:val="001B3AA4"/>
    <w:rsid w:val="002B5C7B"/>
    <w:rsid w:val="002C1771"/>
    <w:rsid w:val="003238C3"/>
    <w:rsid w:val="0035385E"/>
    <w:rsid w:val="00500AC5"/>
    <w:rsid w:val="0052033E"/>
    <w:rsid w:val="00524618"/>
    <w:rsid w:val="00573A9F"/>
    <w:rsid w:val="005C0388"/>
    <w:rsid w:val="00791E0F"/>
    <w:rsid w:val="007A2909"/>
    <w:rsid w:val="0080548D"/>
    <w:rsid w:val="00823BC4"/>
    <w:rsid w:val="0085048D"/>
    <w:rsid w:val="00855D18"/>
    <w:rsid w:val="009F20F5"/>
    <w:rsid w:val="00A21EDC"/>
    <w:rsid w:val="00A41782"/>
    <w:rsid w:val="00AE48F3"/>
    <w:rsid w:val="00BA23F2"/>
    <w:rsid w:val="00BB7900"/>
    <w:rsid w:val="00BF111C"/>
    <w:rsid w:val="00C75461"/>
    <w:rsid w:val="00C95600"/>
    <w:rsid w:val="00D111F7"/>
    <w:rsid w:val="00D13972"/>
    <w:rsid w:val="00D35865"/>
    <w:rsid w:val="00D35F57"/>
    <w:rsid w:val="00D4213E"/>
    <w:rsid w:val="00DA5304"/>
    <w:rsid w:val="00DB1718"/>
    <w:rsid w:val="00DC24F1"/>
    <w:rsid w:val="00DF4313"/>
    <w:rsid w:val="00E24D65"/>
    <w:rsid w:val="00E82A03"/>
    <w:rsid w:val="00EE248C"/>
    <w:rsid w:val="00F1105C"/>
    <w:rsid w:val="00F91E7B"/>
    <w:rsid w:val="00FD01FF"/>
    <w:rsid w:val="00FD7994"/>
    <w:rsid w:val="00FE4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61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3586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84E3C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3586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3586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84E3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D35865"/>
    <w:rPr>
      <w:rFonts w:ascii="Cambria" w:hAnsi="Cambria" w:cs="Times New Roman"/>
      <w:b/>
      <w:bCs/>
      <w:sz w:val="26"/>
      <w:szCs w:val="26"/>
    </w:rPr>
  </w:style>
  <w:style w:type="character" w:styleId="Hyperlink">
    <w:name w:val="Hyperlink"/>
    <w:basedOn w:val="DefaultParagraphFont"/>
    <w:uiPriority w:val="99"/>
    <w:semiHidden/>
    <w:rsid w:val="002C1771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2C1771"/>
    <w:rPr>
      <w:rFonts w:cs="Times New Roman"/>
    </w:rPr>
  </w:style>
  <w:style w:type="paragraph" w:styleId="NormalWeb">
    <w:name w:val="Normal (Web)"/>
    <w:basedOn w:val="Normal"/>
    <w:uiPriority w:val="99"/>
    <w:rsid w:val="003538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35385E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D3586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D35865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D35865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51</TotalTime>
  <Pages>4</Pages>
  <Words>1318</Words>
  <Characters>7513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1</cp:lastModifiedBy>
  <cp:revision>40</cp:revision>
  <dcterms:created xsi:type="dcterms:W3CDTF">2016-09-29T13:37:00Z</dcterms:created>
  <dcterms:modified xsi:type="dcterms:W3CDTF">2025-03-18T18:02:00Z</dcterms:modified>
</cp:coreProperties>
</file>