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7C" w:rsidRDefault="00F74D7C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_page_3_0"/>
    </w:p>
    <w:p w:rsidR="00F74D7C" w:rsidRPr="003F0486" w:rsidRDefault="00F74D7C" w:rsidP="003F0486">
      <w:pPr>
        <w:widowControl w:val="0"/>
        <w:spacing w:line="239" w:lineRule="auto"/>
        <w:ind w:left="1114" w:right="-20"/>
        <w:jc w:val="center"/>
        <w:rPr>
          <w:rFonts w:ascii="Monotype Corsiva" w:hAnsi="Monotype Corsiva" w:cs="Monotype Corsiva"/>
          <w:i/>
          <w:iCs/>
          <w:color w:val="000000"/>
          <w:sz w:val="52"/>
          <w:szCs w:val="52"/>
        </w:rPr>
      </w:pPr>
      <w:r w:rsidRPr="003F0486">
        <w:rPr>
          <w:rFonts w:ascii="Monotype Corsiva" w:hAnsi="Monotype Corsiva" w:cs="Monotype Corsiva"/>
          <w:i/>
          <w:iCs/>
          <w:color w:val="000000"/>
          <w:spacing w:val="40"/>
          <w:sz w:val="52"/>
          <w:szCs w:val="52"/>
        </w:rPr>
        <w:t>М</w:t>
      </w:r>
      <w:r w:rsidRPr="003F0486">
        <w:rPr>
          <w:rFonts w:ascii="Monotype Corsiva" w:hAnsi="Monotype Corsiva" w:cs="Monotype Corsiva"/>
          <w:i/>
          <w:iCs/>
          <w:color w:val="000000"/>
          <w:spacing w:val="41"/>
          <w:sz w:val="52"/>
          <w:szCs w:val="52"/>
        </w:rPr>
        <w:t>АССА</w:t>
      </w:r>
      <w:r w:rsidRPr="003F0486">
        <w:rPr>
          <w:rFonts w:ascii="Monotype Corsiva" w:hAnsi="Monotype Corsiva" w:cs="Monotype Corsiva"/>
          <w:i/>
          <w:iCs/>
          <w:color w:val="000000"/>
          <w:sz w:val="52"/>
          <w:szCs w:val="52"/>
        </w:rPr>
        <w:t>Ж</w:t>
      </w:r>
      <w:r>
        <w:rPr>
          <w:rFonts w:ascii="Monotype Corsiva" w:hAnsi="Monotype Corsiva" w:cs="Monotype Corsiva"/>
          <w:i/>
          <w:iCs/>
          <w:color w:val="000000"/>
          <w:sz w:val="52"/>
          <w:szCs w:val="52"/>
        </w:rPr>
        <w:t xml:space="preserve"> </w:t>
      </w:r>
      <w:r w:rsidRPr="003F0486">
        <w:rPr>
          <w:rFonts w:ascii="Monotype Corsiva" w:hAnsi="Monotype Corsiva" w:cs="Monotype Corsiva"/>
          <w:i/>
          <w:iCs/>
          <w:color w:val="000000"/>
          <w:sz w:val="52"/>
          <w:szCs w:val="52"/>
        </w:rPr>
        <w:t xml:space="preserve"> </w:t>
      </w:r>
      <w:r w:rsidRPr="003F0486">
        <w:rPr>
          <w:rFonts w:ascii="Monotype Corsiva" w:hAnsi="Monotype Corsiva" w:cs="Monotype Corsiva"/>
          <w:i/>
          <w:iCs/>
          <w:color w:val="000000"/>
          <w:spacing w:val="40"/>
          <w:sz w:val="52"/>
          <w:szCs w:val="52"/>
        </w:rPr>
        <w:t>К</w:t>
      </w:r>
      <w:r w:rsidRPr="003F0486">
        <w:rPr>
          <w:rFonts w:ascii="Monotype Corsiva" w:hAnsi="Monotype Corsiva" w:cs="Monotype Corsiva"/>
          <w:i/>
          <w:iCs/>
          <w:color w:val="000000"/>
          <w:spacing w:val="41"/>
          <w:sz w:val="52"/>
          <w:szCs w:val="52"/>
        </w:rPr>
        <w:t>АРАН</w:t>
      </w:r>
      <w:r w:rsidRPr="003F0486">
        <w:rPr>
          <w:rFonts w:ascii="Monotype Corsiva" w:hAnsi="Monotype Corsiva" w:cs="Monotype Corsiva"/>
          <w:i/>
          <w:iCs/>
          <w:color w:val="000000"/>
          <w:spacing w:val="40"/>
          <w:sz w:val="52"/>
          <w:szCs w:val="52"/>
        </w:rPr>
        <w:t>Д</w:t>
      </w:r>
      <w:r w:rsidRPr="003F0486">
        <w:rPr>
          <w:rFonts w:ascii="Monotype Corsiva" w:hAnsi="Monotype Corsiva" w:cs="Monotype Corsiva"/>
          <w:i/>
          <w:iCs/>
          <w:color w:val="000000"/>
          <w:spacing w:val="41"/>
          <w:sz w:val="52"/>
          <w:szCs w:val="52"/>
        </w:rPr>
        <w:t>АШАМ</w:t>
      </w:r>
      <w:r w:rsidRPr="003F0486">
        <w:rPr>
          <w:rFonts w:ascii="Monotype Corsiva" w:hAnsi="Monotype Corsiva" w:cs="Monotype Corsiva"/>
          <w:i/>
          <w:iCs/>
          <w:color w:val="000000"/>
          <w:sz w:val="52"/>
          <w:szCs w:val="52"/>
        </w:rPr>
        <w:t>И</w:t>
      </w:r>
    </w:p>
    <w:p w:rsidR="00F74D7C" w:rsidRPr="003F0486" w:rsidRDefault="00F74D7C" w:rsidP="003F0486">
      <w:pPr>
        <w:widowControl w:val="0"/>
        <w:spacing w:line="239" w:lineRule="auto"/>
        <w:ind w:left="1114" w:right="-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F0486">
        <w:rPr>
          <w:rFonts w:ascii="Monotype Corsiva" w:hAnsi="Monotype Corsiva" w:cs="Monotype Corsiva"/>
          <w:i/>
          <w:iCs/>
          <w:color w:val="000000"/>
          <w:sz w:val="96"/>
          <w:szCs w:val="96"/>
        </w:rPr>
        <w:t xml:space="preserve"> 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(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40"/>
          <w:szCs w:val="40"/>
        </w:rPr>
        <w:t>п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о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40"/>
          <w:szCs w:val="40"/>
        </w:rPr>
        <w:t>с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обие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40"/>
          <w:szCs w:val="40"/>
        </w:rPr>
        <w:t xml:space="preserve"> д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ля 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40"/>
          <w:szCs w:val="40"/>
        </w:rPr>
        <w:t>р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40"/>
          <w:szCs w:val="40"/>
        </w:rPr>
        <w:t>о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д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40"/>
          <w:szCs w:val="40"/>
        </w:rPr>
        <w:t>и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40"/>
          <w:szCs w:val="40"/>
        </w:rPr>
        <w:t>т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40"/>
          <w:szCs w:val="40"/>
        </w:rPr>
        <w:t>е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л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40"/>
          <w:szCs w:val="40"/>
        </w:rPr>
        <w:t>е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й)</w:t>
      </w:r>
    </w:p>
    <w:p w:rsidR="00F74D7C" w:rsidRDefault="00F74D7C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Default="00F74D7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Составитель: воспитатель 1 кв.кат. Солдатенко ЕА.</w:t>
      </w:r>
    </w:p>
    <w:p w:rsidR="00F74D7C" w:rsidRDefault="00F74D7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Default="00F74D7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Default="00F74D7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3F0486" w:rsidRDefault="00F74D7C" w:rsidP="003F0486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z w:val="24"/>
          <w:szCs w:val="24"/>
        </w:rPr>
        <w:t>Самый</w:t>
      </w:r>
      <w:r w:rsidRPr="003F048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благопри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тный</w:t>
      </w:r>
      <w:r w:rsidRPr="003F048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период</w:t>
      </w:r>
      <w:r w:rsidRPr="003F048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r w:rsidRPr="003F048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интеллект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альных и</w:t>
      </w:r>
      <w:r w:rsidRPr="003F048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рческих</w:t>
      </w:r>
      <w:r w:rsidRPr="003F048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возможностей</w:t>
      </w:r>
      <w:r w:rsidRPr="003F048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ло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ека</w:t>
      </w:r>
      <w:r w:rsidRPr="003F048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F048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3F048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3F048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3F048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ет,</w:t>
      </w:r>
      <w:r w:rsidRPr="003F048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гда</w:t>
      </w:r>
      <w:r w:rsidRPr="003F048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кора боль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полушарий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окончательно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сформи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ована.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Именно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bookmarkEnd w:id="0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этом</w:t>
      </w:r>
      <w:r w:rsidRPr="003F0486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зрасте</w:t>
      </w:r>
      <w:r w:rsidRPr="003F0486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одимо</w:t>
      </w:r>
      <w:r w:rsidRPr="003F0486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разви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ать</w:t>
      </w:r>
      <w:r w:rsidRPr="003F0486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мя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вос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пр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иятия,</w:t>
      </w:r>
      <w:r w:rsidRPr="003F0486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мышле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ние,</w:t>
      </w:r>
      <w:r w:rsidRPr="003F048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нимание.</w:t>
      </w:r>
      <w:r w:rsidRPr="003F048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Пр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еждевременное</w:t>
      </w:r>
      <w:r w:rsidRPr="003F048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чение</w:t>
      </w:r>
      <w:r w:rsidRPr="003F048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ебенка</w:t>
      </w:r>
      <w:r w:rsidRPr="003F048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недопустимо, так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Pr="003F048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езуль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ате</w:t>
      </w:r>
      <w:r w:rsidRPr="003F048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может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фо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мирована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нимальная</w:t>
      </w:r>
      <w:r w:rsidRPr="003F048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дисфунк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(од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ча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ток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га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развивается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быстрее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сч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 другог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). Уровень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етей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нах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дится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прямой зав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мост</w:t>
      </w:r>
      <w:r w:rsidRPr="003F0486">
        <w:rPr>
          <w:rFonts w:ascii="Times New Roman" w:hAnsi="Times New Roman" w:cs="Times New Roman"/>
          <w:color w:val="000000"/>
          <w:spacing w:val="6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степени</w:t>
      </w:r>
      <w:r w:rsidRPr="003F0486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сфор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ваннос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тон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3F0486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дви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3F0486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рук.</w:t>
      </w:r>
      <w:r w:rsidRPr="003F0486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аждый па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ец</w:t>
      </w:r>
      <w:r w:rsidRPr="003F0486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ки</w:t>
      </w:r>
      <w:r w:rsidRPr="003F048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r w:rsidRPr="003F0486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дов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льно</w:t>
      </w:r>
      <w:r w:rsidRPr="003F0486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шир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ное</w:t>
      </w:r>
      <w:r w:rsidRPr="003F0486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представит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льство</w:t>
      </w:r>
      <w:r w:rsidRPr="003F0486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ре боль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их полушарий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моз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тонких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дви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ий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пальцев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рук предшествует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появлению</w:t>
      </w:r>
      <w:r w:rsidRPr="003F048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ар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ику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яции</w:t>
      </w:r>
      <w:r w:rsidRPr="003F048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ов.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Рек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мендуется</w:t>
      </w:r>
      <w:r w:rsidRPr="003F048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мулировать</w:t>
      </w:r>
      <w:r w:rsidRPr="003F048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умственное</w:t>
      </w:r>
      <w:r w:rsidRPr="003F048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развит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3F048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пу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ем</w:t>
      </w:r>
      <w:r w:rsidRPr="003F048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иров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движений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пальцев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рук.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Па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над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лены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большим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кол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ством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рец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пторо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посы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3F048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им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уль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нтральную</w:t>
      </w:r>
      <w:r w:rsidRPr="003F048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нерв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ую</w:t>
      </w:r>
      <w:r w:rsidRPr="003F048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сис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ему</w:t>
      </w:r>
      <w:r w:rsidRPr="003F048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ебенка.</w:t>
      </w:r>
      <w:r w:rsidRPr="003F0486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3F048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стях</w:t>
      </w:r>
      <w:r w:rsidRPr="003F0486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расположе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множество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акупункту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3F048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точек,</w:t>
      </w:r>
      <w:r w:rsidRPr="003F0486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ссир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3F0486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можно</w:t>
      </w:r>
      <w:r w:rsidRPr="003F048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воздейств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вать</w:t>
      </w:r>
      <w:r w:rsidRPr="003F048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3F0486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нут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енн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ганы,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но с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ними связанны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4D7C" w:rsidRPr="003F0486" w:rsidRDefault="00F74D7C" w:rsidP="003F0486">
      <w:pPr>
        <w:widowControl w:val="0"/>
        <w:spacing w:line="311" w:lineRule="auto"/>
        <w:ind w:right="603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z w:val="24"/>
          <w:szCs w:val="24"/>
        </w:rPr>
        <w:t>Масс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изве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тен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еще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древно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ти.</w:t>
      </w:r>
      <w:r w:rsidRPr="003F0486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кажд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му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па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льцу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давних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«д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верены»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определ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нные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ган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 Напр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мер,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счи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ается, что</w:t>
      </w:r>
      <w:r w:rsidRPr="003F0486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льшой</w:t>
      </w:r>
      <w:r w:rsidRPr="003F048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ец</w:t>
      </w:r>
      <w:r w:rsidRPr="003F048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ки</w:t>
      </w:r>
      <w:r w:rsidRPr="003F0486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пределяет</w:t>
      </w:r>
      <w:r w:rsidRPr="003F048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3F048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ловно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га, ука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ательный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желудка,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сред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ий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—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ника.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ту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печени «ответствен»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Pr="003F048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сердце</w:t>
      </w:r>
      <w:r w:rsidRPr="003F048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зине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Массажное</w:t>
      </w:r>
      <w:r w:rsidRPr="003F0486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воздейств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проекцион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способно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помочь</w:t>
      </w:r>
      <w:r w:rsidRPr="003F0486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егчить</w:t>
      </w:r>
      <w:r w:rsidRPr="003F0486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многи</w:t>
      </w:r>
      <w:r w:rsidRPr="003F0486">
        <w:rPr>
          <w:rFonts w:ascii="Times New Roman" w:hAnsi="Times New Roman" w:cs="Times New Roman"/>
          <w:color w:val="000000"/>
          <w:spacing w:val="6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заб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лева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3F0486">
        <w:rPr>
          <w:rFonts w:ascii="Times New Roman" w:hAnsi="Times New Roman" w:cs="Times New Roman"/>
          <w:color w:val="000000"/>
          <w:spacing w:val="6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снять</w:t>
      </w:r>
      <w:r w:rsidRPr="003F0486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уста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ость</w:t>
      </w:r>
      <w:r w:rsidRPr="003F0486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6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же</w:t>
      </w:r>
      <w:r w:rsidRPr="003F0486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привест</w:t>
      </w:r>
      <w:r w:rsidRPr="003F0486">
        <w:rPr>
          <w:rFonts w:ascii="Times New Roman" w:hAnsi="Times New Roman" w:cs="Times New Roman"/>
          <w:color w:val="000000"/>
          <w:spacing w:val="59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человека в тонус.</w:t>
      </w:r>
    </w:p>
    <w:p w:rsidR="00F74D7C" w:rsidRPr="003F0486" w:rsidRDefault="00F74D7C" w:rsidP="003F0486">
      <w:pPr>
        <w:widowControl w:val="0"/>
        <w:spacing w:line="312" w:lineRule="auto"/>
        <w:ind w:right="66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z w:val="24"/>
          <w:szCs w:val="24"/>
        </w:rPr>
        <w:t>Общеизв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но,</w:t>
      </w:r>
      <w:r w:rsidRPr="003F0486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3F048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ук</w:t>
      </w:r>
      <w:r w:rsidRPr="003F0486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чело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8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 с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язаны</w:t>
      </w:r>
      <w:r w:rsidRPr="003F0486">
        <w:rPr>
          <w:rFonts w:ascii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итием</w:t>
      </w:r>
      <w:r w:rsidRPr="003F0486">
        <w:rPr>
          <w:rFonts w:ascii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чи,</w:t>
      </w:r>
      <w:r w:rsidRPr="003F0486">
        <w:rPr>
          <w:rFonts w:ascii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упражн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ния</w:t>
      </w:r>
      <w:r w:rsidRPr="003F0486">
        <w:rPr>
          <w:rFonts w:ascii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3F0486">
        <w:rPr>
          <w:rFonts w:ascii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ев сти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 ра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 мозга.</w:t>
      </w:r>
    </w:p>
    <w:p w:rsidR="00F74D7C" w:rsidRPr="003F0486" w:rsidRDefault="00F74D7C" w:rsidP="003F0486">
      <w:pPr>
        <w:widowControl w:val="0"/>
        <w:tabs>
          <w:tab w:val="left" w:pos="1332"/>
          <w:tab w:val="left" w:pos="3498"/>
          <w:tab w:val="left" w:pos="5681"/>
          <w:tab w:val="left" w:pos="7325"/>
          <w:tab w:val="left" w:pos="9098"/>
        </w:tabs>
        <w:spacing w:line="311" w:lineRule="auto"/>
        <w:ind w:right="664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F74D7C" w:rsidRPr="003F0486" w:rsidSect="003F0486">
          <w:type w:val="continuous"/>
          <w:pgSz w:w="11906" w:h="16838"/>
          <w:pgMar w:top="720" w:right="850" w:bottom="0" w:left="1132" w:header="0" w:footer="0" w:gutter="0"/>
          <w:cols w:space="708"/>
        </w:sectPr>
      </w:pP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дители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pacing w:val="-25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дош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ьники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рисо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ть.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7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ли пер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рисо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анием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жить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ab/>
        <w:t>ре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поигр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ть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арандаш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ми,</w:t>
      </w:r>
      <w:r w:rsidRPr="003F0486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ассиро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 п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ы?</w:t>
      </w:r>
    </w:p>
    <w:p w:rsidR="00F74D7C" w:rsidRPr="003F0486" w:rsidRDefault="00F74D7C" w:rsidP="003F0486">
      <w:pPr>
        <w:widowControl w:val="0"/>
        <w:spacing w:line="239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z w:val="24"/>
          <w:szCs w:val="24"/>
        </w:rPr>
        <w:t>Так,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Кит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поп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лярен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ассаж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«поющим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шариками,</w:t>
      </w:r>
    </w:p>
    <w:p w:rsidR="00F74D7C" w:rsidRPr="003F0486" w:rsidRDefault="00F74D7C" w:rsidP="003F0486">
      <w:pPr>
        <w:widowControl w:val="0"/>
        <w:spacing w:before="111" w:line="311" w:lineRule="auto"/>
        <w:ind w:right="6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Япон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ецкими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ехами.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Орехи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ажимаются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между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ладоням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го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выми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жениями.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пров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дить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так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й массаж</w:t>
      </w:r>
      <w:r w:rsidRPr="003F048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2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–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3F048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аза</w:t>
      </w:r>
      <w:r w:rsidRPr="003F048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ден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пом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жет</w:t>
      </w:r>
      <w:r w:rsidRPr="003F0486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нять</w:t>
      </w:r>
      <w:r w:rsidRPr="003F048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напр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жение,</w:t>
      </w:r>
      <w:r w:rsidRPr="003F0486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низить уста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ость.</w:t>
      </w:r>
    </w:p>
    <w:p w:rsidR="00F74D7C" w:rsidRPr="003F0486" w:rsidRDefault="00F74D7C" w:rsidP="003F0486">
      <w:pPr>
        <w:widowControl w:val="0"/>
        <w:spacing w:line="311" w:lineRule="auto"/>
        <w:ind w:right="660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z w:val="24"/>
          <w:szCs w:val="24"/>
        </w:rPr>
        <w:t>Тренировку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па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цев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ук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же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можно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нач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нать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расте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3F048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F048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7 мес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ев: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юда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входит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саж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ис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до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па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ьчик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3F0486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ланг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Пров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дится</w:t>
      </w:r>
      <w:r w:rsidRPr="003F0486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азми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ани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поглаживание</w:t>
      </w:r>
      <w:r w:rsidRPr="003F0486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ежедневно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теч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ут. При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так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й тренировки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речевые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бл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буд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фо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ваться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полушариях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мозга.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выполнении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упражнен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нужно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аться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влек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все</w:t>
      </w:r>
      <w:r w:rsidRPr="003F048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па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ики, упражнения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выполнять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правой,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так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вой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рук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й.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Нужно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добиваться,</w:t>
      </w:r>
      <w:r w:rsidRPr="003F048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упражне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3F048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полнялись</w:t>
      </w:r>
      <w:r w:rsidRPr="003F0486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еб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легк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без тр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да,</w:t>
      </w:r>
      <w:r w:rsidRPr="003F0486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бы</w:t>
      </w:r>
      <w:r w:rsidRPr="003F0486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ятия</w:t>
      </w:r>
      <w:r w:rsidRPr="003F0486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иносили</w:t>
      </w:r>
      <w:r w:rsidRPr="003F0486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ему</w:t>
      </w:r>
      <w:r w:rsidRPr="003F0486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сть.</w:t>
      </w:r>
      <w:r w:rsidRPr="003F0486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Выполн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пальчиками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чные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пражне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ия,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ребе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ок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достигает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хорошего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развития ме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кой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моторики</w:t>
      </w:r>
      <w:r w:rsidRPr="003F048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ук,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рая,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3F048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только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ывает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благоприятное влияние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умст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енное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развитие,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подготавл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вает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ребенка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рисованию и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ись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у,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Кисти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 при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етают хорошую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подвижно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ть, гиб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ость,</w:t>
      </w:r>
      <w:r w:rsidRPr="003F0486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ис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ность</w:t>
      </w:r>
      <w:r w:rsidRPr="003F048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ижений</w:t>
      </w:r>
      <w:r w:rsidRPr="003F048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F048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э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3F0486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альнейш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бле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чит</w:t>
      </w:r>
      <w:r w:rsidRPr="003F048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приоб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етение</w:t>
      </w:r>
      <w:r w:rsidRPr="003F048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ис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ма.</w:t>
      </w:r>
      <w:r w:rsidRPr="003F048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3F048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анизации</w:t>
      </w:r>
      <w:r w:rsidRPr="003F048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ты</w:t>
      </w:r>
      <w:r w:rsidRPr="003F048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 ук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еп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ению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мы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к,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азвитию</w:t>
      </w:r>
      <w:r w:rsidRPr="003F048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ловк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рдинации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движе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Pr="003F0486">
        <w:rPr>
          <w:rFonts w:ascii="Times New Roman" w:hAnsi="Times New Roman" w:cs="Times New Roman"/>
          <w:color w:val="000000"/>
          <w:spacing w:val="6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исп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льзуйте</w:t>
      </w:r>
      <w:r w:rsidRPr="003F0486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разно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азное</w:t>
      </w:r>
      <w:r w:rsidRPr="003F0486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спортивное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оборудование,</w:t>
      </w:r>
      <w:r w:rsidRPr="003F0486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игрушки и</w:t>
      </w:r>
      <w:r w:rsidRPr="003F048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лкие</w:t>
      </w:r>
      <w:r w:rsidRPr="003F048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предм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ичный</w:t>
      </w:r>
      <w:r w:rsidRPr="003F048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акт</w:t>
      </w:r>
      <w:r w:rsidRPr="003F048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еб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м,</w:t>
      </w:r>
      <w:r w:rsidRPr="003F048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тмосфера</w:t>
      </w:r>
      <w:r w:rsidRPr="003F048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леченности</w:t>
      </w:r>
      <w:r w:rsidRPr="003F048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помо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ает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чувств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вать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бя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уве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енно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при проведении подобных упражнен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й</w:t>
      </w:r>
    </w:p>
    <w:p w:rsidR="00F74D7C" w:rsidRPr="003F0486" w:rsidRDefault="00F74D7C" w:rsidP="003F0486">
      <w:pPr>
        <w:widowControl w:val="0"/>
        <w:spacing w:before="2" w:line="311" w:lineRule="auto"/>
        <w:ind w:right="66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17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учить</w:t>
      </w:r>
      <w:r w:rsidRPr="003F0486">
        <w:rPr>
          <w:rFonts w:ascii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3F0486">
        <w:rPr>
          <w:rFonts w:ascii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ас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ажу</w:t>
      </w:r>
      <w:r w:rsidRPr="003F0486">
        <w:rPr>
          <w:rFonts w:ascii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жно.</w:t>
      </w:r>
      <w:r w:rsidRPr="003F0486">
        <w:rPr>
          <w:rFonts w:ascii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мощью граненых</w:t>
      </w:r>
      <w:r w:rsidRPr="003F0486"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арандашей</w:t>
      </w:r>
      <w:r w:rsidRPr="003F0486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енок</w:t>
      </w:r>
      <w:r w:rsidRPr="003F0486"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масс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ру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Pr="003F0486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пяст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3F0486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ки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3F0486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ук: п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льцы,</w:t>
      </w:r>
      <w:r w:rsidRPr="003F0486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ладони,</w:t>
      </w:r>
      <w:r w:rsidRPr="003F0486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льны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рх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Pr="003F0486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ней,</w:t>
      </w:r>
      <w:r w:rsidRPr="003F0486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межп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льце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ые 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он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16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3F0486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аж</w:t>
      </w:r>
      <w:r w:rsidRPr="003F0486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иг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арандашами</w:t>
      </w:r>
      <w:r w:rsidRPr="003F0486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-18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дут</w:t>
      </w:r>
      <w:r w:rsidRPr="003F0486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стим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 р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r w:rsidRPr="003F0486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лыша,</w:t>
      </w:r>
      <w:r w:rsidRPr="003F0486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8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3F0486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дению</w:t>
      </w:r>
      <w:r w:rsidRPr="003F0486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онкими дви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ениями</w:t>
      </w:r>
      <w:r w:rsidRPr="003F048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цев,</w:t>
      </w:r>
      <w:r w:rsidRPr="003F0486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2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лу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офи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аней</w:t>
      </w:r>
      <w:r w:rsidRPr="003F048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сна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ение п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льцев</w:t>
      </w:r>
      <w:r w:rsidRPr="003F048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ук.</w:t>
      </w:r>
      <w:r w:rsidRPr="003F048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бый</w:t>
      </w:r>
      <w:r w:rsidRPr="003F048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тер</w:t>
      </w:r>
      <w:r w:rsidRPr="003F0486">
        <w:rPr>
          <w:rFonts w:ascii="Times New Roman" w:hAnsi="Times New Roman" w:cs="Times New Roman"/>
          <w:color w:val="000000"/>
          <w:spacing w:val="7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ажн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упраж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ния</w:t>
      </w:r>
      <w:r w:rsidRPr="003F048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 детей,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ение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про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ари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ани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тких сти</w:t>
      </w:r>
      <w:r w:rsidRPr="003F0486">
        <w:rPr>
          <w:rFonts w:ascii="Times New Roman" w:hAnsi="Times New Roman" w:cs="Times New Roman"/>
          <w:color w:val="000000"/>
          <w:spacing w:val="-12"/>
          <w:sz w:val="24"/>
          <w:szCs w:val="24"/>
        </w:rPr>
        <w:t>х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орений и риф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ок.</w:t>
      </w:r>
    </w:p>
    <w:p w:rsidR="00F74D7C" w:rsidRDefault="00F74D7C" w:rsidP="003F0486">
      <w:pPr>
        <w:widowControl w:val="0"/>
        <w:spacing w:line="311" w:lineRule="auto"/>
        <w:ind w:right="603"/>
        <w:rPr>
          <w:rFonts w:ascii="Times New Roman" w:hAnsi="Times New Roman" w:cs="Times New Roman"/>
          <w:color w:val="000000"/>
          <w:sz w:val="24"/>
          <w:szCs w:val="24"/>
        </w:rPr>
      </w:pPr>
    </w:p>
    <w:p w:rsidR="00F74D7C" w:rsidRPr="003F0486" w:rsidRDefault="00F74D7C" w:rsidP="003F0486">
      <w:pPr>
        <w:widowControl w:val="0"/>
        <w:spacing w:line="240" w:lineRule="auto"/>
        <w:ind w:left="567" w:right="-2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7"/>
          <w:sz w:val="28"/>
          <w:szCs w:val="28"/>
        </w:rPr>
        <w:t>Р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е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9"/>
          <w:sz w:val="28"/>
          <w:szCs w:val="28"/>
        </w:rPr>
        <w:t>к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6"/>
          <w:sz w:val="28"/>
          <w:szCs w:val="28"/>
        </w:rPr>
        <w:t>о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м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ен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д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ац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и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 xml:space="preserve"> 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2"/>
          <w:sz w:val="28"/>
          <w:szCs w:val="28"/>
        </w:rPr>
        <w:t xml:space="preserve"> 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ро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1"/>
          <w:sz w:val="28"/>
          <w:szCs w:val="28"/>
        </w:rPr>
        <w:t>в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2"/>
          <w:sz w:val="28"/>
          <w:szCs w:val="28"/>
        </w:rPr>
        <w:t>е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де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ю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 xml:space="preserve"> 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д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н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о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г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2"/>
          <w:sz w:val="28"/>
          <w:szCs w:val="28"/>
        </w:rPr>
        <w:t xml:space="preserve"> 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в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и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д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1"/>
          <w:sz w:val="28"/>
          <w:szCs w:val="28"/>
        </w:rPr>
        <w:t xml:space="preserve"> 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м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с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3"/>
          <w:sz w:val="28"/>
          <w:szCs w:val="28"/>
        </w:rPr>
        <w:t>с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а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1"/>
          <w:sz w:val="28"/>
          <w:szCs w:val="28"/>
        </w:rPr>
        <w:t>ж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</w:p>
    <w:p w:rsidR="00F74D7C" w:rsidRPr="003F0486" w:rsidRDefault="00F74D7C" w:rsidP="003F0486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F74D7C" w:rsidRPr="003F0486" w:rsidRDefault="00F74D7C" w:rsidP="003F0486">
      <w:pPr>
        <w:spacing w:after="108" w:line="240" w:lineRule="exact"/>
        <w:rPr>
          <w:rFonts w:ascii="Times New Roman" w:hAnsi="Times New Roman" w:cs="Times New Roman"/>
          <w:sz w:val="28"/>
          <w:szCs w:val="28"/>
        </w:rPr>
      </w:pPr>
    </w:p>
    <w:p w:rsidR="00F74D7C" w:rsidRPr="003F0486" w:rsidRDefault="00F74D7C" w:rsidP="003F0486">
      <w:pPr>
        <w:widowControl w:val="0"/>
        <w:spacing w:line="312" w:lineRule="auto"/>
        <w:ind w:right="65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pacing w:val="-25"/>
          <w:sz w:val="24"/>
          <w:szCs w:val="24"/>
        </w:rPr>
        <w:t>1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Сн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чала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все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ажнен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3F048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длен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о.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Сл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дите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 тем,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бы</w:t>
      </w:r>
      <w:r w:rsidRPr="003F048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ено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сп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ои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зв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дил</w:t>
      </w:r>
      <w:r w:rsidRPr="003F048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9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ржи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ие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ист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пал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це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пер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кл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дно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ви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е.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>х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огит</w:t>
      </w:r>
      <w:r w:rsidRPr="003F0486">
        <w:rPr>
          <w:rFonts w:ascii="Times New Roman" w:hAnsi="Times New Roman" w:cs="Times New Roman"/>
          <w:color w:val="000000"/>
          <w:spacing w:val="55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ре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56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56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pacing w:val="6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ор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18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ой.</w:t>
      </w:r>
    </w:p>
    <w:p w:rsidR="00F74D7C" w:rsidRPr="003F0486" w:rsidRDefault="00F74D7C" w:rsidP="003F0486">
      <w:pPr>
        <w:widowControl w:val="0"/>
        <w:spacing w:line="312" w:lineRule="auto"/>
        <w:ind w:right="65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pacing w:val="-18"/>
          <w:sz w:val="24"/>
          <w:szCs w:val="24"/>
        </w:rPr>
        <w:t>2</w:t>
      </w:r>
      <w:r w:rsidRPr="003F0486">
        <w:rPr>
          <w:rFonts w:ascii="Times New Roman" w:hAnsi="Times New Roman" w:cs="Times New Roman"/>
          <w:color w:val="000000"/>
          <w:spacing w:val="58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-3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жнени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17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3F0486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2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3F0486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(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1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ено</w:t>
      </w:r>
      <w:r w:rsidRPr="003F048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частие</w:t>
      </w:r>
      <w:r w:rsidRPr="003F0486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еих</w:t>
      </w:r>
      <w:r w:rsidRPr="003F048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ук),</w:t>
      </w:r>
      <w:r w:rsidRPr="003F0486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F048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ой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1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э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мя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рем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нно.</w:t>
      </w:r>
    </w:p>
    <w:p w:rsidR="00F74D7C" w:rsidRPr="003F0486" w:rsidRDefault="00F74D7C" w:rsidP="003F0486">
      <w:pPr>
        <w:widowControl w:val="0"/>
        <w:spacing w:line="311" w:lineRule="auto"/>
        <w:ind w:right="594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>3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аж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7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ст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ф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пол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уп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ни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пр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от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ф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7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чь</w:t>
      </w:r>
      <w:r w:rsidRPr="003F048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2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й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итм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й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2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6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ем,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 вы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зад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анн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дв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ения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4D7C" w:rsidRDefault="00F74D7C" w:rsidP="003F0486">
      <w:pPr>
        <w:widowControl w:val="0"/>
        <w:spacing w:line="312" w:lineRule="auto"/>
        <w:ind w:right="597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>4</w:t>
      </w:r>
      <w:r w:rsidRPr="003F0486">
        <w:rPr>
          <w:rFonts w:ascii="Times New Roman" w:hAnsi="Times New Roman" w:cs="Times New Roman"/>
          <w:color w:val="000000"/>
          <w:spacing w:val="58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ага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емы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ажне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щ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анда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ш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жн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ис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1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24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>з</w:t>
      </w:r>
      <w:r w:rsidRPr="003F0486">
        <w:rPr>
          <w:rFonts w:ascii="Times New Roman" w:hAnsi="Times New Roman" w:cs="Times New Roman"/>
          <w:color w:val="000000"/>
          <w:spacing w:val="-38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4D7C" w:rsidRPr="003F0486" w:rsidRDefault="00F74D7C" w:rsidP="003F0486">
      <w:pPr>
        <w:widowControl w:val="0"/>
        <w:spacing w:line="312" w:lineRule="auto"/>
        <w:ind w:right="597" w:firstLine="566"/>
        <w:rPr>
          <w:rFonts w:ascii="Times New Roman" w:hAnsi="Times New Roman" w:cs="Times New Roman"/>
          <w:color w:val="000000"/>
          <w:sz w:val="28"/>
          <w:szCs w:val="28"/>
        </w:rPr>
        <w:sectPr w:rsidR="00F74D7C" w:rsidRPr="003F0486" w:rsidSect="003F0486">
          <w:type w:val="continuous"/>
          <w:pgSz w:w="11906" w:h="16838"/>
          <w:pgMar w:top="720" w:right="850" w:bottom="0" w:left="1132" w:header="0" w:footer="0" w:gutter="0"/>
          <w:cols w:space="708"/>
        </w:sectPr>
      </w:pPr>
    </w:p>
    <w:p w:rsidR="00F74D7C" w:rsidRDefault="00F74D7C" w:rsidP="003F0486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" w:name="_page_60_0"/>
    </w:p>
    <w:p w:rsidR="00F74D7C" w:rsidRPr="003F0486" w:rsidRDefault="00F74D7C" w:rsidP="003F0486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в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дн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ая б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е</w:t>
      </w:r>
      <w:r w:rsidRPr="003F048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да</w:t>
      </w:r>
    </w:p>
    <w:p w:rsidR="00F74D7C" w:rsidRPr="003F0486" w:rsidRDefault="00F74D7C" w:rsidP="003F048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3F0486" w:rsidRDefault="00F74D7C" w:rsidP="003F0486">
      <w:pPr>
        <w:spacing w:after="110"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Default="00F74D7C" w:rsidP="003F0486">
      <w:pPr>
        <w:widowControl w:val="0"/>
        <w:tabs>
          <w:tab w:val="left" w:pos="1958"/>
          <w:tab w:val="left" w:pos="3858"/>
          <w:tab w:val="left" w:pos="5673"/>
          <w:tab w:val="left" w:pos="6155"/>
          <w:tab w:val="left" w:pos="7265"/>
          <w:tab w:val="left" w:pos="8364"/>
        </w:tabs>
        <w:spacing w:line="311" w:lineRule="auto"/>
        <w:ind w:right="664" w:firstLine="6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ем</w:t>
      </w:r>
      <w:r w:rsidRPr="003F048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ме,</w:t>
      </w:r>
      <w:r w:rsidRPr="003F048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2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он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чно,</w:t>
      </w:r>
      <w:r w:rsidRPr="003F048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ут</w:t>
      </w:r>
      <w:r w:rsidRPr="003F048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андаши.</w:t>
      </w:r>
      <w:r w:rsidRPr="003F048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см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3F048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3F048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их мно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акие</w:t>
      </w:r>
      <w:r w:rsidRPr="003F048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Pr="003F048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аз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ные,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ткие,</w:t>
      </w:r>
      <w:r w:rsidRPr="003F048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онкие,</w:t>
      </w:r>
      <w:r w:rsidRPr="003F048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лст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е, к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>г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е,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3F0486">
        <w:rPr>
          <w:rFonts w:ascii="Times New Roman" w:hAnsi="Times New Roman" w:cs="Times New Roman"/>
          <w:color w:val="000000"/>
          <w:spacing w:val="7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стиг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анные, разноцве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е…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6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ешь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арандаш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ми зам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тин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ки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–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яркие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ес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еще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ме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дел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ть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арандаш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авильно,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арандаши в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ме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ю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 раск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аши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дметы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ри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ун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ах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дить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6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он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р,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ри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>х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ть,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 пи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ук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цифры.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знаешь</w:t>
      </w:r>
      <w:r w:rsidRPr="003F0486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ы,</w:t>
      </w:r>
      <w:r w:rsidRPr="003F048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аранд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аш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могут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игр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 с</w:t>
      </w:r>
      <w:r w:rsidRPr="003F048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оими</w:t>
      </w:r>
      <w:r w:rsidRPr="003F048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па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22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чи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ами?</w:t>
      </w:r>
      <w:r w:rsidRPr="003F048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э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чень</w:t>
      </w:r>
      <w:r w:rsidRPr="003F048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3F048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иг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ры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F048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дь</w:t>
      </w:r>
      <w:r w:rsidRPr="003F048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ты пойдешь</w:t>
      </w:r>
      <w:r w:rsidRPr="003F0486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3F0486">
        <w:rPr>
          <w:rFonts w:ascii="Times New Roman" w:hAnsi="Times New Roman" w:cs="Times New Roman"/>
          <w:color w:val="000000"/>
          <w:spacing w:val="-16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3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486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10"/>
          <w:sz w:val="24"/>
          <w:szCs w:val="24"/>
        </w:rPr>
        <w:t>б</w:t>
      </w:r>
      <w:r w:rsidRPr="003F0486">
        <w:rPr>
          <w:rFonts w:ascii="Times New Roman" w:hAnsi="Times New Roman" w:cs="Times New Roman"/>
          <w:color w:val="000000"/>
          <w:spacing w:val="-18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дешь</w:t>
      </w:r>
      <w:r w:rsidRPr="003F0486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чить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0486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краси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ур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тно</w:t>
      </w:r>
      <w:r w:rsidRPr="003F0486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3F0486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 те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ад</w:t>
      </w:r>
      <w:r w:rsidRPr="003F0486"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3F048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жно,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обы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ои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цы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Pr="003F048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ловки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3F048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8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движны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 и</w:t>
      </w:r>
      <w:r w:rsidRPr="003F048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мелыми.</w:t>
      </w:r>
      <w:r w:rsidRPr="003F0486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зьми</w:t>
      </w:r>
      <w:r w:rsidRPr="003F0486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ои</w:t>
      </w:r>
      <w:r w:rsidRPr="003F0486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аранд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0486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поиг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ай</w:t>
      </w:r>
      <w:r w:rsidRPr="003F048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3F0486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0486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3F0486">
        <w:rPr>
          <w:rFonts w:ascii="Times New Roman" w:hAnsi="Times New Roman" w:cs="Times New Roman"/>
          <w:color w:val="000000"/>
          <w:spacing w:val="6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5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ый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 xml:space="preserve">арандаш 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ж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F0486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ет те</w:t>
      </w:r>
      <w:r w:rsidRPr="003F0486">
        <w:rPr>
          <w:rFonts w:ascii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0486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0486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3F0486">
        <w:rPr>
          <w:rFonts w:ascii="Times New Roman" w:hAnsi="Times New Roman" w:cs="Times New Roman"/>
          <w:color w:val="000000"/>
          <w:spacing w:val="-11"/>
          <w:sz w:val="24"/>
          <w:szCs w:val="24"/>
        </w:rPr>
        <w:t>х</w:t>
      </w:r>
      <w:r w:rsidRPr="003F0486">
        <w:rPr>
          <w:rFonts w:ascii="Times New Roman" w:hAnsi="Times New Roman" w:cs="Times New Roman"/>
          <w:color w:val="000000"/>
          <w:sz w:val="24"/>
          <w:szCs w:val="24"/>
        </w:rPr>
        <w:t>ов!</w:t>
      </w:r>
      <w:bookmarkEnd w:id="1"/>
    </w:p>
    <w:p w:rsidR="00F74D7C" w:rsidRDefault="00F74D7C" w:rsidP="003F0486">
      <w:pPr>
        <w:widowControl w:val="0"/>
        <w:tabs>
          <w:tab w:val="left" w:pos="1958"/>
          <w:tab w:val="left" w:pos="3858"/>
          <w:tab w:val="left" w:pos="5673"/>
          <w:tab w:val="left" w:pos="6155"/>
          <w:tab w:val="left" w:pos="7265"/>
          <w:tab w:val="left" w:pos="8364"/>
        </w:tabs>
        <w:spacing w:line="311" w:lineRule="auto"/>
        <w:ind w:right="664" w:firstLine="6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4D7C" w:rsidRDefault="00F74D7C" w:rsidP="003F0486">
      <w:pPr>
        <w:widowControl w:val="0"/>
        <w:tabs>
          <w:tab w:val="left" w:pos="1958"/>
          <w:tab w:val="left" w:pos="3858"/>
          <w:tab w:val="left" w:pos="5673"/>
          <w:tab w:val="left" w:pos="6155"/>
          <w:tab w:val="left" w:pos="7265"/>
          <w:tab w:val="left" w:pos="8364"/>
        </w:tabs>
        <w:spacing w:line="311" w:lineRule="auto"/>
        <w:ind w:right="664" w:firstLine="6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4D7C" w:rsidRDefault="00F74D7C" w:rsidP="003F0486">
      <w:pPr>
        <w:widowControl w:val="0"/>
        <w:tabs>
          <w:tab w:val="left" w:pos="1958"/>
          <w:tab w:val="left" w:pos="3858"/>
          <w:tab w:val="left" w:pos="5673"/>
          <w:tab w:val="left" w:pos="6155"/>
          <w:tab w:val="left" w:pos="7265"/>
          <w:tab w:val="left" w:pos="8364"/>
        </w:tabs>
        <w:spacing w:line="311" w:lineRule="auto"/>
        <w:ind w:right="664" w:firstLine="6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4D7C" w:rsidRPr="003F0486" w:rsidRDefault="00F74D7C" w:rsidP="003F0486">
      <w:pPr>
        <w:widowControl w:val="0"/>
        <w:tabs>
          <w:tab w:val="left" w:pos="1958"/>
          <w:tab w:val="left" w:pos="3858"/>
          <w:tab w:val="left" w:pos="5673"/>
          <w:tab w:val="left" w:pos="6155"/>
          <w:tab w:val="left" w:pos="7265"/>
          <w:tab w:val="left" w:pos="8364"/>
        </w:tabs>
        <w:spacing w:line="311" w:lineRule="auto"/>
        <w:ind w:right="664" w:firstLine="646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F74D7C" w:rsidRPr="003F0486" w:rsidSect="003F0486">
          <w:type w:val="continuous"/>
          <w:pgSz w:w="11906" w:h="16838"/>
          <w:pgMar w:top="720" w:right="850" w:bottom="0" w:left="1132" w:header="0" w:footer="0" w:gutter="0"/>
          <w:cols w:space="708"/>
        </w:sectPr>
      </w:pPr>
    </w:p>
    <w:p w:rsidR="00F74D7C" w:rsidRPr="003F0486" w:rsidRDefault="00F74D7C" w:rsidP="003F0486">
      <w:pPr>
        <w:widowControl w:val="0"/>
        <w:spacing w:line="311" w:lineRule="auto"/>
        <w:ind w:right="603"/>
        <w:rPr>
          <w:rFonts w:ascii="Times New Roman" w:hAnsi="Times New Roman" w:cs="Times New Roman"/>
          <w:color w:val="000000"/>
          <w:sz w:val="24"/>
          <w:szCs w:val="24"/>
        </w:rPr>
        <w:sectPr w:rsidR="00F74D7C" w:rsidRPr="003F0486">
          <w:type w:val="continuous"/>
          <w:pgSz w:w="11906" w:h="16838"/>
          <w:pgMar w:top="720" w:right="850" w:bottom="0" w:left="1132" w:header="0" w:footer="0" w:gutter="0"/>
          <w:cols w:space="708"/>
        </w:sectPr>
      </w:pPr>
    </w:p>
    <w:p w:rsidR="00F74D7C" w:rsidRPr="003F0486" w:rsidRDefault="00F74D7C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bookmarkStart w:id="2" w:name="_page_54_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2pt;margin-top:-36pt;width:597.2pt;height:855pt;z-index:-251658240">
            <v:imagedata r:id="rId4" o:title=""/>
          </v:shape>
        </w:pict>
      </w:r>
    </w:p>
    <w:p w:rsidR="00F74D7C" w:rsidRPr="003F0486" w:rsidRDefault="00F74D7C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"/>
    <w:p w:rsidR="00F74D7C" w:rsidRPr="001E2F65" w:rsidRDefault="00F74D7C" w:rsidP="001E2F65">
      <w:pPr>
        <w:widowControl w:val="0"/>
        <w:spacing w:line="240" w:lineRule="auto"/>
        <w:ind w:left="1932" w:right="-20"/>
        <w:rPr>
          <w:rFonts w:ascii="Times New Roman" w:hAnsi="Times New Roman" w:cs="Times New Roman"/>
          <w:i/>
          <w:iCs/>
          <w:color w:val="000000"/>
          <w:sz w:val="28"/>
          <w:szCs w:val="28"/>
        </w:rPr>
        <w:sectPr w:rsidR="00F74D7C" w:rsidRPr="001E2F65">
          <w:pgSz w:w="11906" w:h="16838"/>
          <w:pgMar w:top="720" w:right="850" w:bottom="0" w:left="1701" w:header="0" w:footer="0" w:gutter="0"/>
          <w:cols w:space="708"/>
        </w:sectPr>
      </w:pPr>
    </w:p>
    <w:p w:rsidR="00F74D7C" w:rsidRPr="001E2F65" w:rsidRDefault="00F74D7C" w:rsidP="001E2F65">
      <w:pPr>
        <w:widowControl w:val="0"/>
        <w:spacing w:line="240" w:lineRule="auto"/>
        <w:ind w:left="1932" w:right="-20"/>
        <w:rPr>
          <w:rFonts w:ascii="Times New Roman" w:hAnsi="Times New Roman" w:cs="Times New Roman"/>
          <w:i/>
          <w:iCs/>
          <w:color w:val="000000"/>
          <w:sz w:val="28"/>
          <w:szCs w:val="28"/>
        </w:rPr>
        <w:sectPr w:rsidR="00F74D7C" w:rsidRPr="001E2F65">
          <w:pgSz w:w="11906" w:h="16838"/>
          <w:pgMar w:top="720" w:right="850" w:bottom="0" w:left="1701" w:header="0" w:footer="0" w:gutter="0"/>
          <w:cols w:space="708"/>
        </w:sectPr>
      </w:pPr>
      <w:r>
        <w:rPr>
          <w:noProof/>
        </w:rPr>
        <w:pict>
          <v:shape id="_x0000_s1027" type="#_x0000_t75" style="position:absolute;left:0;text-align:left;margin-left:-81pt;margin-top:-36pt;width:589pt;height:846pt;z-index:-251657216">
            <v:imagedata r:id="rId5" o:title=""/>
          </v:shape>
        </w:pict>
      </w:r>
    </w:p>
    <w:p w:rsidR="00F74D7C" w:rsidRPr="001E2F65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  <w:bookmarkStart w:id="3" w:name="_page_97_0"/>
      <w:r>
        <w:rPr>
          <w:noProof/>
        </w:rPr>
        <w:pict>
          <v:shape id="_x0000_s1028" type="#_x0000_t75" style="position:absolute;left:0;text-align:left;margin-left:-1in;margin-top:-36pt;width:607.8pt;height:873pt;z-index:-251656192">
            <v:imagedata r:id="rId6" o:title=""/>
          </v:shape>
        </w:pict>
      </w: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54pt;margin-top:-36pt;width:589.05pt;height:846pt;z-index:-251655168">
            <v:imagedata r:id="rId7" o:title=""/>
          </v:shape>
        </w:pict>
      </w: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Pr="001E2F65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i/>
          <w:iCs/>
          <w:color w:val="C8201E"/>
          <w:spacing w:val="-5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54pt;margin-top:-36pt;width:595.25pt;height:855pt;z-index:-251654144">
            <v:imagedata r:id="rId8" o:title=""/>
          </v:shape>
        </w:pict>
      </w:r>
    </w:p>
    <w:p w:rsidR="00F74D7C" w:rsidRPr="001E2F65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Pr="005E06A8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-54pt;margin-top:-36pt;width:595.3pt;height:855pt;z-index:-251653120">
            <v:imagedata r:id="rId9" o:title=""/>
          </v:shape>
        </w:pict>
      </w: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>
      <w:pPr>
        <w:widowControl w:val="0"/>
        <w:spacing w:line="238" w:lineRule="auto"/>
        <w:ind w:left="567" w:right="1466" w:firstLine="29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 w:rsidP="005E06A8">
      <w:pPr>
        <w:widowControl w:val="0"/>
        <w:spacing w:line="238" w:lineRule="auto"/>
        <w:ind w:right="1466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 w:rsidP="005E06A8">
      <w:pPr>
        <w:widowControl w:val="0"/>
        <w:spacing w:line="238" w:lineRule="auto"/>
        <w:ind w:right="1466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 w:rsidP="005E06A8">
      <w:pPr>
        <w:widowControl w:val="0"/>
        <w:spacing w:line="238" w:lineRule="auto"/>
        <w:ind w:right="1466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Default="00F74D7C" w:rsidP="005E06A8">
      <w:pPr>
        <w:widowControl w:val="0"/>
        <w:spacing w:line="238" w:lineRule="auto"/>
        <w:ind w:right="1466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74D7C" w:rsidRPr="005E06A8" w:rsidRDefault="00F74D7C" w:rsidP="005E06A8">
      <w:pPr>
        <w:widowControl w:val="0"/>
        <w:spacing w:line="238" w:lineRule="auto"/>
        <w:ind w:right="1466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E06A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Как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еще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80"/>
          <w:sz w:val="28"/>
          <w:szCs w:val="28"/>
        </w:rPr>
        <w:t xml:space="preserve"> 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азв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в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учную 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у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е</w:t>
      </w:r>
      <w:r w:rsidRPr="005E06A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лость?</w:t>
      </w:r>
    </w:p>
    <w:p w:rsidR="00F74D7C" w:rsidRPr="005E06A8" w:rsidRDefault="00F74D7C">
      <w:pPr>
        <w:spacing w:after="6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пус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8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ть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па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ами мелкие 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олчки.</w:t>
      </w:r>
    </w:p>
    <w:p w:rsidR="00F74D7C" w:rsidRPr="005E06A8" w:rsidRDefault="00F74D7C">
      <w:pPr>
        <w:spacing w:after="4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мин</w:t>
      </w:r>
      <w:r w:rsidRPr="005E06A8">
        <w:rPr>
          <w:rFonts w:ascii="Times New Roman" w:hAnsi="Times New Roman" w:cs="Times New Roman"/>
          <w:color w:val="000000"/>
          <w:spacing w:val="-8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 п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цами пл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ин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>г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лин</w:t>
      </w:r>
      <w:r w:rsidRPr="005E06A8">
        <w:rPr>
          <w:rFonts w:ascii="Times New Roman" w:hAnsi="Times New Roman" w:cs="Times New Roman"/>
          <w:color w:val="000000"/>
          <w:spacing w:val="-31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4D7C" w:rsidRPr="005E06A8" w:rsidRDefault="00F74D7C">
      <w:pPr>
        <w:spacing w:after="4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5E06A8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5E06A8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чер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ди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аждым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пал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ем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амушки,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1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усинки,</w:t>
      </w:r>
    </w:p>
    <w:p w:rsidR="00F74D7C" w:rsidRPr="005E06A8" w:rsidRDefault="00F74D7C">
      <w:pPr>
        <w:spacing w:after="4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шарики.</w:t>
      </w:r>
    </w:p>
    <w:p w:rsidR="00F74D7C" w:rsidRPr="005E06A8" w:rsidRDefault="00F74D7C">
      <w:pPr>
        <w:spacing w:after="4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Сж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5E06A8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жи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5E06A8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чки,</w:t>
      </w:r>
      <w:r w:rsidRPr="005E06A8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5E06A8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э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жно</w:t>
      </w:r>
      <w:r w:rsidRPr="005E06A8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игр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ть,</w:t>
      </w:r>
      <w:r w:rsidRPr="005E06A8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ак</w:t>
      </w:r>
    </w:p>
    <w:p w:rsidR="00F74D7C" w:rsidRPr="005E06A8" w:rsidRDefault="00F74D7C">
      <w:pPr>
        <w:spacing w:after="5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pacing w:val="-11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pacing w:val="-18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чок</w:t>
      </w:r>
      <w:r w:rsidRPr="005E06A8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5E06A8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0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ончик</w:t>
      </w:r>
      <w:r w:rsidRPr="005E06A8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(у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5E06A8"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сн</w:t>
      </w:r>
      <w:r w:rsidRPr="005E06A8">
        <w:rPr>
          <w:rFonts w:ascii="Times New Roman" w:hAnsi="Times New Roman" w:cs="Times New Roman"/>
          <w:color w:val="000000"/>
          <w:spacing w:val="-12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5E06A8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8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чер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</w:p>
    <w:p w:rsidR="00F74D7C" w:rsidRPr="005E06A8" w:rsidRDefault="00F74D7C">
      <w:pPr>
        <w:spacing w:after="4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«засн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л» -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«зак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ры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я», «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пря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74D7C" w:rsidRPr="005E06A8" w:rsidRDefault="00F74D7C">
      <w:pPr>
        <w:spacing w:after="2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360" w:lineRule="auto"/>
        <w:ind w:right="663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мягкие</w:t>
      </w:r>
      <w:r w:rsidRPr="005E06A8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чки,</w:t>
      </w:r>
      <w:r w:rsidRPr="005E06A8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5E06A8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жно</w:t>
      </w:r>
      <w:r w:rsidRPr="005E06A8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ег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ж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ть,</w:t>
      </w:r>
      <w:r w:rsidRPr="005E06A8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орые</w:t>
      </w:r>
      <w:r w:rsidRPr="005E06A8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взр</w:t>
      </w:r>
      <w:r w:rsidRPr="005E06A8">
        <w:rPr>
          <w:rFonts w:ascii="Times New Roman" w:hAnsi="Times New Roman" w:cs="Times New Roman"/>
          <w:color w:val="000000"/>
          <w:spacing w:val="8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слый</w:t>
      </w:r>
      <w:r w:rsidRPr="005E06A8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ож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Pr="005E06A8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5E06A8">
        <w:rPr>
          <w:rFonts w:ascii="Times New Roman" w:hAnsi="Times New Roman" w:cs="Times New Roman"/>
          <w:color w:val="000000"/>
          <w:spacing w:val="1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уть</w:t>
      </w:r>
      <w:r w:rsidRPr="005E06A8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ои</w:t>
      </w:r>
      <w:r w:rsidRPr="005E06A8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ьц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ы,</w:t>
      </w:r>
      <w:r w:rsidRPr="005E06A8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еп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ие, 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орые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не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жме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ь.</w:t>
      </w:r>
    </w:p>
    <w:p w:rsidR="00F74D7C" w:rsidRPr="005E06A8" w:rsidRDefault="00F74D7C">
      <w:pPr>
        <w:widowControl w:val="0"/>
        <w:spacing w:line="360" w:lineRule="auto"/>
        <w:ind w:right="522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5E06A8">
        <w:rPr>
          <w:rFonts w:ascii="Times New Roman" w:hAnsi="Times New Roman" w:cs="Times New Roman"/>
          <w:color w:val="000000"/>
          <w:spacing w:val="-10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мя</w:t>
      </w:r>
      <w:r w:rsidRPr="005E06A8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льц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ам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уки</w:t>
      </w:r>
      <w:r w:rsidRPr="005E06A8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(у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аз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ьным</w:t>
      </w:r>
      <w:r w:rsidRPr="005E06A8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ним)</w:t>
      </w:r>
      <w:r w:rsidRPr="005E06A8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5E06A8">
        <w:rPr>
          <w:rFonts w:ascii="Times New Roman" w:hAnsi="Times New Roman" w:cs="Times New Roman"/>
          <w:color w:val="000000"/>
          <w:spacing w:val="-9"/>
          <w:sz w:val="24"/>
          <w:szCs w:val="24"/>
        </w:rPr>
        <w:t>хо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дить»</w:t>
      </w:r>
      <w:r w:rsidRPr="005E06A8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по с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31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5E06A8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сн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6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длен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о,</w:t>
      </w:r>
      <w:r w:rsidRPr="005E06A8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5E06A8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1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pacing w:val="-18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5E06A8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краде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5E06A8">
        <w:rPr>
          <w:rFonts w:ascii="Times New Roman" w:hAnsi="Times New Roman" w:cs="Times New Roman"/>
          <w:color w:val="000000"/>
          <w:spacing w:val="61"/>
          <w:sz w:val="24"/>
          <w:szCs w:val="24"/>
        </w:rPr>
        <w:t>,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Pr="005E06A8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то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ыс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0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pacing w:val="-18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ежи</w:t>
      </w:r>
      <w:r w:rsidRPr="005E06A8">
        <w:rPr>
          <w:rFonts w:ascii="Times New Roman" w:hAnsi="Times New Roman" w:cs="Times New Roman"/>
          <w:color w:val="000000"/>
          <w:spacing w:val="-23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E06A8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26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пражнение</w:t>
      </w:r>
      <w:r w:rsidRPr="005E06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пров</w:t>
      </w:r>
      <w:r w:rsidRPr="005E06A8">
        <w:rPr>
          <w:rFonts w:ascii="Times New Roman" w:hAnsi="Times New Roman" w:cs="Times New Roman"/>
          <w:color w:val="000000"/>
          <w:spacing w:val="-8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ди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-1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пра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-16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ой,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 п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ой.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Барабанить</w:t>
      </w:r>
      <w:r w:rsidRPr="005E06A8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еми</w:t>
      </w:r>
      <w:r w:rsidRPr="005E06A8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льцами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5E06A8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ук</w:t>
      </w:r>
      <w:r w:rsidRPr="005E06A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5E06A8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31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4D7C" w:rsidRPr="005E06A8" w:rsidRDefault="00F74D7C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ть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ду</w:t>
      </w:r>
      <w:r w:rsidRPr="005E06A8">
        <w:rPr>
          <w:rFonts w:ascii="Times New Roman" w:hAnsi="Times New Roman" w:cs="Times New Roman"/>
          <w:color w:val="000000"/>
          <w:spacing w:val="-8"/>
          <w:sz w:val="24"/>
          <w:szCs w:val="24"/>
        </w:rPr>
        <w:t>х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льцами.</w:t>
      </w:r>
    </w:p>
    <w:p w:rsidR="00F74D7C" w:rsidRPr="005E06A8" w:rsidRDefault="00F74D7C">
      <w:pPr>
        <w:spacing w:after="4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Кис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ук д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8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«фонарики».</w:t>
      </w:r>
    </w:p>
    <w:p w:rsidR="00F74D7C" w:rsidRPr="005E06A8" w:rsidRDefault="00F74D7C">
      <w:pPr>
        <w:spacing w:after="4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Хлоп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ть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ладоши ти</w:t>
      </w:r>
      <w:r w:rsidRPr="005E06A8">
        <w:rPr>
          <w:rFonts w:ascii="Times New Roman" w:hAnsi="Times New Roman" w:cs="Times New Roman"/>
          <w:color w:val="000000"/>
          <w:spacing w:val="-12"/>
          <w:sz w:val="24"/>
          <w:szCs w:val="24"/>
        </w:rPr>
        <w:t>х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 и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гр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16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в разн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 т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мпе.</w:t>
      </w:r>
    </w:p>
    <w:p w:rsidR="00F74D7C" w:rsidRPr="005E06A8" w:rsidRDefault="00F74D7C">
      <w:pPr>
        <w:spacing w:after="4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360" w:lineRule="auto"/>
        <w:ind w:right="600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Собир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льцы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щеп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(пал</w:t>
      </w:r>
      <w:r w:rsidRPr="005E06A8">
        <w:rPr>
          <w:rFonts w:ascii="Times New Roman" w:hAnsi="Times New Roman" w:cs="Times New Roman"/>
          <w:color w:val="000000"/>
          <w:spacing w:val="-23"/>
          <w:sz w:val="24"/>
          <w:szCs w:val="24"/>
        </w:rPr>
        <w:t>ь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чики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соб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рал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сь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– ра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еж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74D7C" w:rsidRPr="005E06A8" w:rsidRDefault="00F74D7C">
      <w:pPr>
        <w:widowControl w:val="0"/>
        <w:spacing w:line="360" w:lineRule="auto"/>
        <w:ind w:right="606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Застеги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5E06A8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пу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г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овицы,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кр</w:t>
      </w:r>
      <w:r w:rsidRPr="005E06A8">
        <w:rPr>
          <w:rFonts w:ascii="Times New Roman" w:hAnsi="Times New Roman" w:cs="Times New Roman"/>
          <w:color w:val="000000"/>
          <w:spacing w:val="-11"/>
          <w:sz w:val="24"/>
          <w:szCs w:val="24"/>
        </w:rPr>
        <w:t>ю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ии,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зам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чки,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учи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 кры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ки,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9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дить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ани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5E06A8">
        <w:rPr>
          <w:rFonts w:ascii="Times New Roman" w:hAnsi="Times New Roman" w:cs="Times New Roman"/>
          <w:color w:val="000000"/>
          <w:spacing w:val="7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ские иг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ушки.</w:t>
      </w:r>
    </w:p>
    <w:p w:rsidR="00F74D7C" w:rsidRPr="005E06A8" w:rsidRDefault="00F74D7C">
      <w:pPr>
        <w:widowControl w:val="0"/>
        <w:spacing w:before="1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Игры с мозаи</w:t>
      </w:r>
      <w:r w:rsidRPr="005E06A8">
        <w:rPr>
          <w:rFonts w:ascii="Times New Roman" w:hAnsi="Times New Roman" w:cs="Times New Roman"/>
          <w:color w:val="000000"/>
          <w:spacing w:val="-16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й,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пазлами,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онс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м,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би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ами.</w:t>
      </w:r>
    </w:p>
    <w:p w:rsidR="00F74D7C" w:rsidRPr="005E06A8" w:rsidRDefault="00F74D7C">
      <w:pPr>
        <w:spacing w:after="4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>
      <w:pPr>
        <w:widowControl w:val="0"/>
        <w:spacing w:line="359" w:lineRule="auto"/>
        <w:ind w:right="604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исо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ание</w:t>
      </w:r>
      <w:r w:rsidRPr="005E06A8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ьцами</w:t>
      </w:r>
      <w:r w:rsidRPr="005E06A8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ду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5E06A8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Рисо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ть,</w:t>
      </w:r>
      <w:r w:rsidRPr="005E06A8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аши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8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ть, ш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ри</w:t>
      </w:r>
      <w:r w:rsidRPr="005E06A8">
        <w:rPr>
          <w:rFonts w:ascii="Times New Roman" w:hAnsi="Times New Roman" w:cs="Times New Roman"/>
          <w:color w:val="000000"/>
          <w:spacing w:val="-10"/>
          <w:sz w:val="24"/>
          <w:szCs w:val="24"/>
        </w:rPr>
        <w:t>х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ть,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pacing w:val="-9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 н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жницами.</w:t>
      </w:r>
    </w:p>
    <w:p w:rsidR="00F74D7C" w:rsidRDefault="00F74D7C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Мять 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ами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ор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лоновые шарики, г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30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3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74D7C" w:rsidRDefault="00F74D7C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F74D7C" w:rsidRPr="005E06A8" w:rsidRDefault="00F74D7C" w:rsidP="005E06A8">
      <w:pPr>
        <w:widowControl w:val="0"/>
        <w:spacing w:line="239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Рисо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ание</w:t>
      </w:r>
      <w:r w:rsidRPr="005E06A8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аз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ичными</w:t>
      </w:r>
      <w:r w:rsidRPr="005E06A8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8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тери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лами</w:t>
      </w:r>
      <w:r w:rsidRPr="005E06A8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ой,</w:t>
      </w:r>
      <w:r w:rsidRPr="005E06A8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арандаш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м,</w:t>
      </w:r>
    </w:p>
    <w:p w:rsidR="00F74D7C" w:rsidRPr="005E06A8" w:rsidRDefault="00F74D7C" w:rsidP="005E06A8">
      <w:pPr>
        <w:spacing w:after="5" w:line="18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 w:rsidP="005E06A8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етными мел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ами,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ар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лью,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-15"/>
          <w:sz w:val="24"/>
          <w:szCs w:val="24"/>
        </w:rPr>
        <w:t>г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лем,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мас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ер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5E06A8">
        <w:rPr>
          <w:rFonts w:ascii="Times New Roman" w:hAnsi="Times New Roman" w:cs="Times New Roman"/>
          <w:color w:val="000000"/>
          <w:spacing w:val="-24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F74D7C" w:rsidRPr="005E06A8" w:rsidRDefault="00F74D7C" w:rsidP="005E06A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 w:rsidP="005E06A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 w:rsidP="005E06A8">
      <w:pPr>
        <w:widowControl w:val="0"/>
        <w:spacing w:line="239" w:lineRule="auto"/>
        <w:ind w:right="6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ист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>ч</w:t>
      </w:r>
      <w:r w:rsidRPr="005E06A8">
        <w:rPr>
          <w:rFonts w:ascii="Times New Roman" w:hAnsi="Times New Roman" w:cs="Times New Roman"/>
          <w:color w:val="000000"/>
          <w:spacing w:val="14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-10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9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>ь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7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пе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ре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ле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5E06A8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праж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й с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1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бст</w:t>
      </w:r>
      <w:r w:rsidRPr="005E06A8">
        <w:rPr>
          <w:rFonts w:ascii="Times New Roman" w:hAnsi="Times New Roman" w:cs="Times New Roman"/>
          <w:color w:val="000000"/>
          <w:spacing w:val="-7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Pr="005E06A8"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ы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шен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5E06A8"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че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5E06A8">
        <w:rPr>
          <w:rFonts w:ascii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12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E06A8"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0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онцен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тр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ац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ия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ра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5E06A8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бр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ия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даё</w:t>
      </w:r>
      <w:r w:rsidRPr="005E06A8">
        <w:rPr>
          <w:rFonts w:ascii="Times New Roman" w:hAnsi="Times New Roman" w:cs="Times New Roman"/>
          <w:color w:val="000000"/>
          <w:spacing w:val="56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-9"/>
          <w:sz w:val="24"/>
          <w:szCs w:val="24"/>
        </w:rPr>
        <w:t>г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рия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ы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э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моц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она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ьный</w:t>
      </w:r>
      <w:r w:rsidRPr="005E06A8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фон.</w:t>
      </w:r>
      <w:r w:rsidRPr="005E06A8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дев</w:t>
      </w:r>
      <w:r w:rsidRPr="005E06A8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этими</w:t>
      </w:r>
      <w:r w:rsidRPr="005E06A8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упражн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ния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5E06A8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ебёнок</w:t>
      </w:r>
      <w:r w:rsidRPr="005E06A8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см</w:t>
      </w:r>
      <w:r w:rsidRPr="005E06A8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«рас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лы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ис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4D7C" w:rsidRPr="005E06A8" w:rsidRDefault="00F74D7C" w:rsidP="005E06A8">
      <w:pPr>
        <w:widowControl w:val="0"/>
        <w:spacing w:before="3" w:line="239" w:lineRule="auto"/>
        <w:ind w:right="67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A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5E06A8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ас</w:t>
      </w:r>
      <w:r w:rsidRPr="005E06A8">
        <w:rPr>
          <w:rFonts w:ascii="Times New Roman" w:hAnsi="Times New Roman" w:cs="Times New Roman"/>
          <w:color w:val="000000"/>
          <w:spacing w:val="9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аж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жн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ль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5E06A8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ги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-11"/>
          <w:sz w:val="24"/>
          <w:szCs w:val="24"/>
        </w:rPr>
        <w:t>б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ут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ы: 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гр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цки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ор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E06A8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чик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Pr="005E06A8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5E06A8">
        <w:rPr>
          <w:rFonts w:ascii="Times New Roman" w:hAnsi="Times New Roman" w:cs="Times New Roman"/>
          <w:color w:val="000000"/>
          <w:spacing w:val="14"/>
          <w:sz w:val="24"/>
          <w:szCs w:val="24"/>
        </w:rPr>
        <w:t>г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-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E06A8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E06A8"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7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5E06A8"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5E06A8">
        <w:rPr>
          <w:rFonts w:ascii="Times New Roman" w:hAnsi="Times New Roman" w:cs="Times New Roman"/>
          <w:color w:val="000000"/>
          <w:spacing w:val="-12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-10"/>
          <w:sz w:val="24"/>
          <w:szCs w:val="24"/>
        </w:rPr>
        <w:t>ю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чи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5E06A8"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я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чики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E06A8"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Э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-12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п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ле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сы</w:t>
      </w:r>
      <w:r w:rsidRPr="005E06A8"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жн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 п</w:t>
      </w:r>
      <w:r w:rsidRPr="005E06A8">
        <w:rPr>
          <w:rFonts w:ascii="Times New Roman" w:hAnsi="Times New Roman" w:cs="Times New Roman"/>
          <w:color w:val="000000"/>
          <w:spacing w:val="1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рт</w:t>
      </w:r>
      <w:r w:rsidRPr="005E0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«С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7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7"/>
          <w:sz w:val="24"/>
          <w:szCs w:val="24"/>
        </w:rPr>
        <w:t>с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E06A8">
        <w:rPr>
          <w:rFonts w:ascii="Times New Roman" w:hAnsi="Times New Roman" w:cs="Times New Roman"/>
          <w:color w:val="000000"/>
          <w:spacing w:val="14"/>
          <w:sz w:val="24"/>
          <w:szCs w:val="24"/>
        </w:rPr>
        <w:t>у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6A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 w:rsidRPr="005E06A8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5E06A8">
        <w:rPr>
          <w:rFonts w:ascii="Times New Roman" w:hAnsi="Times New Roman" w:cs="Times New Roman"/>
          <w:color w:val="000000"/>
          <w:spacing w:val="1"/>
          <w:sz w:val="24"/>
          <w:szCs w:val="24"/>
        </w:rPr>
        <w:t>це</w:t>
      </w:r>
      <w:r w:rsidRPr="005E06A8">
        <w:rPr>
          <w:rFonts w:ascii="Times New Roman" w:hAnsi="Times New Roman" w:cs="Times New Roman"/>
          <w:color w:val="000000"/>
          <w:spacing w:val="3"/>
          <w:sz w:val="24"/>
          <w:szCs w:val="24"/>
        </w:rPr>
        <w:t>в»</w:t>
      </w:r>
      <w:r w:rsidRPr="005E06A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4D7C" w:rsidRPr="005E06A8" w:rsidRDefault="00F74D7C" w:rsidP="005E06A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 w:rsidP="005E06A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 w:rsidP="005E06A8">
      <w:pPr>
        <w:spacing w:after="90" w:line="240" w:lineRule="exact"/>
        <w:rPr>
          <w:rFonts w:ascii="Times New Roman" w:hAnsi="Times New Roman" w:cs="Times New Roman"/>
          <w:sz w:val="24"/>
          <w:szCs w:val="24"/>
        </w:rPr>
      </w:pPr>
    </w:p>
    <w:p w:rsidR="00F74D7C" w:rsidRPr="005E06A8" w:rsidRDefault="00F74D7C" w:rsidP="005E06A8">
      <w:pPr>
        <w:widowControl w:val="0"/>
        <w:spacing w:line="240" w:lineRule="auto"/>
        <w:ind w:left="566" w:right="-20"/>
        <w:rPr>
          <w:rFonts w:ascii="Times New Roman" w:hAnsi="Times New Roman" w:cs="Monotype Corsiva"/>
          <w:b/>
          <w:iCs/>
          <w:sz w:val="24"/>
          <w:szCs w:val="24"/>
          <w:u w:val="single"/>
        </w:rPr>
        <w:sectPr w:rsidR="00F74D7C" w:rsidRPr="005E06A8">
          <w:pgSz w:w="11906" w:h="16838"/>
          <w:pgMar w:top="720" w:right="850" w:bottom="0" w:left="1132" w:header="0" w:footer="0" w:gutter="0"/>
          <w:cols w:space="708"/>
        </w:sectPr>
      </w:pPr>
      <w:r w:rsidRPr="005E06A8">
        <w:rPr>
          <w:rFonts w:ascii="Times New Roman" w:hAnsi="Times New Roman" w:cs="Monotype Corsiva"/>
          <w:b/>
          <w:iCs/>
          <w:sz w:val="24"/>
          <w:szCs w:val="24"/>
          <w:u w:val="single"/>
        </w:rPr>
        <w:t>Воз</w:t>
      </w:r>
      <w:r w:rsidRPr="005E06A8">
        <w:rPr>
          <w:rFonts w:ascii="Times New Roman" w:hAnsi="Times New Roman" w:cs="Monotype Corsiva"/>
          <w:b/>
          <w:iCs/>
          <w:spacing w:val="2"/>
          <w:sz w:val="24"/>
          <w:szCs w:val="24"/>
          <w:u w:val="single"/>
        </w:rPr>
        <w:t>ь</w:t>
      </w:r>
      <w:r w:rsidRPr="005E06A8">
        <w:rPr>
          <w:rFonts w:ascii="Times New Roman" w:hAnsi="Times New Roman" w:cs="Monotype Corsiva"/>
          <w:b/>
          <w:iCs/>
          <w:sz w:val="24"/>
          <w:szCs w:val="24"/>
          <w:u w:val="single"/>
        </w:rPr>
        <w:t>мите в</w:t>
      </w:r>
      <w:r w:rsidRPr="005E06A8">
        <w:rPr>
          <w:rFonts w:ascii="Times New Roman" w:hAnsi="Times New Roman" w:cs="Monotype Corsiva"/>
          <w:b/>
          <w:iCs/>
          <w:spacing w:val="1"/>
          <w:sz w:val="24"/>
          <w:szCs w:val="24"/>
          <w:u w:val="single"/>
        </w:rPr>
        <w:t xml:space="preserve"> </w:t>
      </w:r>
      <w:r w:rsidRPr="005E06A8">
        <w:rPr>
          <w:rFonts w:ascii="Times New Roman" w:hAnsi="Times New Roman" w:cs="Monotype Corsiva"/>
          <w:b/>
          <w:iCs/>
          <w:sz w:val="24"/>
          <w:szCs w:val="24"/>
          <w:u w:val="single"/>
        </w:rPr>
        <w:t>руки</w:t>
      </w:r>
      <w:r w:rsidRPr="005E06A8">
        <w:rPr>
          <w:rFonts w:ascii="Times New Roman" w:hAnsi="Times New Roman" w:cs="Monotype Corsiva"/>
          <w:b/>
          <w:iCs/>
          <w:spacing w:val="1"/>
          <w:sz w:val="24"/>
          <w:szCs w:val="24"/>
          <w:u w:val="single"/>
        </w:rPr>
        <w:t xml:space="preserve"> </w:t>
      </w:r>
      <w:r w:rsidRPr="005E06A8">
        <w:rPr>
          <w:rFonts w:ascii="Times New Roman" w:hAnsi="Times New Roman" w:cs="Monotype Corsiva"/>
          <w:b/>
          <w:iCs/>
          <w:spacing w:val="2"/>
          <w:sz w:val="24"/>
          <w:szCs w:val="24"/>
          <w:u w:val="single"/>
        </w:rPr>
        <w:t>к</w:t>
      </w:r>
      <w:r w:rsidRPr="005E06A8">
        <w:rPr>
          <w:rFonts w:ascii="Times New Roman" w:hAnsi="Times New Roman" w:cs="Monotype Corsiva"/>
          <w:b/>
          <w:iCs/>
          <w:sz w:val="24"/>
          <w:szCs w:val="24"/>
          <w:u w:val="single"/>
        </w:rPr>
        <w:t>арандаш,</w:t>
      </w:r>
      <w:r w:rsidRPr="005E06A8">
        <w:rPr>
          <w:rFonts w:ascii="Times New Roman" w:hAnsi="Times New Roman" w:cs="Monotype Corsiva"/>
          <w:b/>
          <w:iCs/>
          <w:spacing w:val="1"/>
          <w:sz w:val="24"/>
          <w:szCs w:val="24"/>
          <w:u w:val="single"/>
        </w:rPr>
        <w:t xml:space="preserve"> </w:t>
      </w:r>
      <w:r w:rsidRPr="005E06A8">
        <w:rPr>
          <w:rFonts w:ascii="Times New Roman" w:hAnsi="Times New Roman" w:cs="Monotype Corsiva"/>
          <w:b/>
          <w:iCs/>
          <w:sz w:val="24"/>
          <w:szCs w:val="24"/>
          <w:u w:val="single"/>
        </w:rPr>
        <w:t>п</w:t>
      </w:r>
      <w:r w:rsidRPr="005E06A8">
        <w:rPr>
          <w:rFonts w:ascii="Times New Roman" w:hAnsi="Times New Roman" w:cs="Monotype Corsiva"/>
          <w:b/>
          <w:iCs/>
          <w:spacing w:val="2"/>
          <w:sz w:val="24"/>
          <w:szCs w:val="24"/>
          <w:u w:val="single"/>
        </w:rPr>
        <w:t>о</w:t>
      </w:r>
      <w:r w:rsidRPr="005E06A8">
        <w:rPr>
          <w:rFonts w:ascii="Times New Roman" w:hAnsi="Times New Roman" w:cs="Monotype Corsiva"/>
          <w:b/>
          <w:iCs/>
          <w:spacing w:val="1"/>
          <w:sz w:val="24"/>
          <w:szCs w:val="24"/>
          <w:u w:val="single"/>
        </w:rPr>
        <w:t>дключите</w:t>
      </w:r>
      <w:r>
        <w:rPr>
          <w:rFonts w:ascii="Times New Roman" w:hAnsi="Times New Roman" w:cs="Monotype Corsiva"/>
          <w:b/>
          <w:iCs/>
          <w:spacing w:val="1"/>
          <w:sz w:val="24"/>
          <w:szCs w:val="24"/>
          <w:u w:val="single"/>
        </w:rPr>
        <w:t xml:space="preserve"> </w:t>
      </w:r>
      <w:r w:rsidRPr="005E06A8">
        <w:rPr>
          <w:rFonts w:ascii="Times New Roman" w:hAnsi="Times New Roman" w:cs="Monotype Corsiva"/>
          <w:b/>
          <w:iCs/>
          <w:sz w:val="24"/>
          <w:szCs w:val="24"/>
          <w:u w:val="single"/>
        </w:rPr>
        <w:t>н</w:t>
      </w:r>
      <w:r w:rsidRPr="005E06A8">
        <w:rPr>
          <w:rFonts w:ascii="Times New Roman" w:hAnsi="Times New Roman" w:cs="Monotype Corsiva"/>
          <w:b/>
          <w:iCs/>
          <w:spacing w:val="2"/>
          <w:sz w:val="24"/>
          <w:szCs w:val="24"/>
          <w:u w:val="single"/>
        </w:rPr>
        <w:t>е</w:t>
      </w:r>
      <w:r w:rsidRPr="005E06A8">
        <w:rPr>
          <w:rFonts w:ascii="Times New Roman" w:hAnsi="Times New Roman" w:cs="Monotype Corsiva"/>
          <w:b/>
          <w:iCs/>
          <w:sz w:val="24"/>
          <w:szCs w:val="24"/>
          <w:u w:val="single"/>
        </w:rPr>
        <w:t>много</w:t>
      </w:r>
      <w:r w:rsidRPr="005E06A8">
        <w:rPr>
          <w:rFonts w:ascii="Times New Roman" w:hAnsi="Times New Roman" w:cs="Monotype Corsiva"/>
          <w:b/>
          <w:iCs/>
          <w:spacing w:val="1"/>
          <w:sz w:val="24"/>
          <w:szCs w:val="24"/>
          <w:u w:val="single"/>
        </w:rPr>
        <w:t xml:space="preserve"> </w:t>
      </w:r>
      <w:r w:rsidRPr="005E06A8">
        <w:rPr>
          <w:rFonts w:ascii="Times New Roman" w:hAnsi="Times New Roman" w:cs="Monotype Corsiva"/>
          <w:b/>
          <w:iCs/>
          <w:sz w:val="24"/>
          <w:szCs w:val="24"/>
          <w:u w:val="single"/>
        </w:rPr>
        <w:t>фантазии</w:t>
      </w:r>
      <w:r w:rsidRPr="005E06A8">
        <w:rPr>
          <w:rFonts w:ascii="Times New Roman" w:hAnsi="Times New Roman" w:cs="Monotype Corsiva"/>
          <w:b/>
          <w:iCs/>
          <w:spacing w:val="2"/>
          <w:sz w:val="24"/>
          <w:szCs w:val="24"/>
          <w:u w:val="single"/>
        </w:rPr>
        <w:t xml:space="preserve"> </w:t>
      </w:r>
      <w:r w:rsidRPr="005E06A8">
        <w:rPr>
          <w:rFonts w:ascii="Times New Roman" w:hAnsi="Times New Roman" w:cs="Monotype Corsiva"/>
          <w:b/>
          <w:iCs/>
          <w:sz w:val="24"/>
          <w:szCs w:val="24"/>
          <w:u w:val="single"/>
        </w:rPr>
        <w:t>–</w:t>
      </w:r>
      <w:r w:rsidRPr="005E06A8">
        <w:rPr>
          <w:rFonts w:ascii="Times New Roman" w:hAnsi="Times New Roman" w:cs="Monotype Corsiva"/>
          <w:b/>
          <w:iCs/>
          <w:spacing w:val="3"/>
          <w:sz w:val="24"/>
          <w:szCs w:val="24"/>
          <w:u w:val="single"/>
        </w:rPr>
        <w:t xml:space="preserve"> </w:t>
      </w:r>
      <w:r w:rsidRPr="005E06A8">
        <w:rPr>
          <w:rFonts w:ascii="Times New Roman" w:hAnsi="Times New Roman" w:cs="Monotype Corsiva"/>
          <w:b/>
          <w:iCs/>
          <w:spacing w:val="1"/>
          <w:sz w:val="24"/>
          <w:szCs w:val="24"/>
          <w:u w:val="single"/>
        </w:rPr>
        <w:t>и</w:t>
      </w:r>
      <w:r w:rsidRPr="005E06A8">
        <w:rPr>
          <w:rFonts w:ascii="Times New Roman" w:hAnsi="Times New Roman" w:cs="Monotype Corsiva"/>
          <w:b/>
          <w:iCs/>
          <w:sz w:val="24"/>
          <w:szCs w:val="24"/>
          <w:u w:val="single"/>
        </w:rPr>
        <w:t xml:space="preserve"> все пол</w:t>
      </w:r>
      <w:r w:rsidRPr="005E06A8">
        <w:rPr>
          <w:rFonts w:ascii="Times New Roman" w:hAnsi="Times New Roman" w:cs="Monotype Corsiva"/>
          <w:b/>
          <w:iCs/>
          <w:spacing w:val="1"/>
          <w:sz w:val="24"/>
          <w:szCs w:val="24"/>
          <w:u w:val="single"/>
        </w:rPr>
        <w:t>уч</w:t>
      </w:r>
      <w:r>
        <w:rPr>
          <w:rFonts w:ascii="Times New Roman" w:hAnsi="Times New Roman" w:cs="Monotype Corsiva"/>
          <w:b/>
          <w:iCs/>
          <w:spacing w:val="1"/>
          <w:sz w:val="24"/>
          <w:szCs w:val="24"/>
          <w:u w:val="single"/>
        </w:rPr>
        <w:t>ится!</w:t>
      </w:r>
    </w:p>
    <w:p w:rsidR="00F74D7C" w:rsidRDefault="00F74D7C" w:rsidP="005E06A8">
      <w:pPr>
        <w:widowControl w:val="0"/>
        <w:spacing w:line="239" w:lineRule="auto"/>
        <w:ind w:right="681"/>
      </w:pPr>
    </w:p>
    <w:sectPr w:rsidR="00F74D7C" w:rsidSect="002D2394">
      <w:pgSz w:w="11906" w:h="16838"/>
      <w:pgMar w:top="720" w:right="850" w:bottom="0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2394"/>
    <w:rsid w:val="00153C02"/>
    <w:rsid w:val="001E2F65"/>
    <w:rsid w:val="002D2394"/>
    <w:rsid w:val="0032688F"/>
    <w:rsid w:val="003F0486"/>
    <w:rsid w:val="0046066C"/>
    <w:rsid w:val="005E06A8"/>
    <w:rsid w:val="00616907"/>
    <w:rsid w:val="007A304A"/>
    <w:rsid w:val="00A946DE"/>
    <w:rsid w:val="00F74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6DE"/>
    <w:pPr>
      <w:spacing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10</Pages>
  <Words>1114</Words>
  <Characters>6352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3</cp:revision>
  <dcterms:created xsi:type="dcterms:W3CDTF">2025-03-19T14:27:00Z</dcterms:created>
  <dcterms:modified xsi:type="dcterms:W3CDTF">2025-03-19T15:02:00Z</dcterms:modified>
</cp:coreProperties>
</file>