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1AA" w:rsidRPr="00236383" w:rsidRDefault="00DA21AA" w:rsidP="00236383">
      <w:pPr>
        <w:widowControl w:val="0"/>
        <w:spacing w:line="239" w:lineRule="auto"/>
        <w:ind w:left="2540" w:right="635" w:hanging="2517"/>
        <w:jc w:val="center"/>
        <w:rPr>
          <w:rFonts w:ascii="Times New Roman" w:hAnsi="Times New Roman" w:cs="Times New Roman"/>
          <w:b/>
          <w:bCs/>
          <w:color w:val="111111"/>
          <w:sz w:val="32"/>
          <w:szCs w:val="32"/>
        </w:rPr>
      </w:pPr>
      <w:bookmarkStart w:id="0" w:name="_page_3_0"/>
      <w:r w:rsidRPr="00236383">
        <w:rPr>
          <w:rFonts w:ascii="Times New Roman" w:hAnsi="Times New Roman" w:cs="Times New Roman"/>
          <w:b/>
          <w:bCs/>
          <w:color w:val="111111"/>
          <w:sz w:val="32"/>
          <w:szCs w:val="32"/>
        </w:rPr>
        <w:t>Ма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32"/>
          <w:szCs w:val="32"/>
        </w:rPr>
        <w:t>с</w:t>
      </w:r>
      <w:r w:rsidRPr="00236383">
        <w:rPr>
          <w:rFonts w:ascii="Times New Roman" w:hAnsi="Times New Roman" w:cs="Times New Roman"/>
          <w:b/>
          <w:bCs/>
          <w:color w:val="111111"/>
          <w:sz w:val="32"/>
          <w:szCs w:val="32"/>
        </w:rPr>
        <w:t>т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32"/>
          <w:szCs w:val="32"/>
        </w:rPr>
        <w:t>е</w:t>
      </w:r>
      <w:r w:rsidRPr="00236383">
        <w:rPr>
          <w:rFonts w:ascii="Times New Roman" w:hAnsi="Times New Roman" w:cs="Times New Roman"/>
          <w:b/>
          <w:bCs/>
          <w:color w:val="111111"/>
          <w:sz w:val="32"/>
          <w:szCs w:val="32"/>
        </w:rPr>
        <w:t>р-кла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32"/>
          <w:szCs w:val="32"/>
        </w:rPr>
        <w:t>сс</w:t>
      </w:r>
      <w:r w:rsidRPr="00236383">
        <w:rPr>
          <w:rFonts w:ascii="Times New Roman" w:hAnsi="Times New Roman" w:cs="Times New Roman"/>
          <w:b/>
          <w:bCs/>
          <w:color w:val="111111"/>
          <w:spacing w:val="-2"/>
          <w:sz w:val="32"/>
          <w:szCs w:val="32"/>
        </w:rPr>
        <w:t xml:space="preserve"> </w:t>
      </w:r>
      <w:r w:rsidRPr="00236383">
        <w:rPr>
          <w:rFonts w:ascii="Times New Roman" w:hAnsi="Times New Roman" w:cs="Times New Roman"/>
          <w:b/>
          <w:bCs/>
          <w:color w:val="111111"/>
          <w:sz w:val="32"/>
          <w:szCs w:val="32"/>
        </w:rPr>
        <w:t>«Самома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32"/>
          <w:szCs w:val="32"/>
        </w:rPr>
        <w:t>сс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32"/>
          <w:szCs w:val="32"/>
        </w:rPr>
        <w:t>а</w:t>
      </w:r>
      <w:r w:rsidRPr="00236383">
        <w:rPr>
          <w:rFonts w:ascii="Times New Roman" w:hAnsi="Times New Roman" w:cs="Times New Roman"/>
          <w:b/>
          <w:bCs/>
          <w:color w:val="111111"/>
          <w:sz w:val="32"/>
          <w:szCs w:val="32"/>
        </w:rPr>
        <w:t>ж.</w:t>
      </w:r>
    </w:p>
    <w:p w:rsidR="00DA21AA" w:rsidRDefault="00DA21AA" w:rsidP="00236383">
      <w:pPr>
        <w:widowControl w:val="0"/>
        <w:spacing w:line="239" w:lineRule="auto"/>
        <w:ind w:left="2540" w:right="635" w:hanging="2517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DA21AA" w:rsidRDefault="00DA21AA" w:rsidP="00236383">
      <w:pPr>
        <w:widowControl w:val="0"/>
        <w:spacing w:line="239" w:lineRule="auto"/>
        <w:ind w:left="2540" w:right="635" w:hanging="2517"/>
        <w:jc w:val="center"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М</w:t>
      </w:r>
      <w:r w:rsidRPr="00236383">
        <w:rPr>
          <w:rFonts w:ascii="Times New Roman" w:hAnsi="Times New Roman" w:cs="Times New Roman"/>
          <w:b/>
          <w:bCs/>
          <w:color w:val="111111"/>
          <w:spacing w:val="1"/>
          <w:sz w:val="24"/>
          <w:szCs w:val="24"/>
        </w:rPr>
        <w:t>а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b/>
          <w:bCs/>
          <w:color w:val="111111"/>
          <w:spacing w:val="-2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а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ж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кара</w:t>
      </w:r>
      <w:r w:rsidRPr="00236383">
        <w:rPr>
          <w:rFonts w:ascii="Times New Roman" w:hAnsi="Times New Roman" w:cs="Times New Roman"/>
          <w:b/>
          <w:bCs/>
          <w:color w:val="111111"/>
          <w:spacing w:val="1"/>
          <w:sz w:val="24"/>
          <w:szCs w:val="24"/>
        </w:rPr>
        <w:t>нд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ашом:</w:t>
      </w:r>
      <w:r w:rsidRPr="00236383">
        <w:rPr>
          <w:rFonts w:ascii="Times New Roman" w:hAnsi="Times New Roman" w:cs="Times New Roman"/>
          <w:b/>
          <w:bCs/>
          <w:color w:val="111111"/>
          <w:spacing w:val="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b/>
          <w:bCs/>
          <w:color w:val="111111"/>
          <w:spacing w:val="-2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ты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при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мы для р</w:t>
      </w:r>
      <w:r w:rsidRPr="00236383">
        <w:rPr>
          <w:rFonts w:ascii="Times New Roman" w:hAnsi="Times New Roman" w:cs="Times New Roman"/>
          <w:b/>
          <w:bCs/>
          <w:color w:val="111111"/>
          <w:spacing w:val="1"/>
          <w:sz w:val="24"/>
          <w:szCs w:val="24"/>
        </w:rPr>
        <w:t>а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з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вития м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b/>
          <w:bCs/>
          <w:color w:val="111111"/>
          <w:spacing w:val="-2"/>
          <w:sz w:val="24"/>
          <w:szCs w:val="24"/>
        </w:rPr>
        <w:t>к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ой 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м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оторики р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у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к»</w:t>
      </w:r>
    </w:p>
    <w:p w:rsidR="00DA21AA" w:rsidRDefault="00DA21AA" w:rsidP="00236383">
      <w:pPr>
        <w:widowControl w:val="0"/>
        <w:spacing w:line="239" w:lineRule="auto"/>
        <w:ind w:left="2540" w:right="635" w:hanging="2517"/>
        <w:jc w:val="center"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</w:p>
    <w:p w:rsidR="00DA21AA" w:rsidRPr="00236383" w:rsidRDefault="00DA21AA" w:rsidP="00236383">
      <w:pPr>
        <w:widowControl w:val="0"/>
        <w:spacing w:line="239" w:lineRule="auto"/>
        <w:ind w:left="2540" w:right="635" w:hanging="2517"/>
        <w:jc w:val="center"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</w:p>
    <w:p w:rsidR="00DA21AA" w:rsidRPr="00236383" w:rsidRDefault="00DA21AA">
      <w:pPr>
        <w:widowControl w:val="0"/>
        <w:spacing w:line="239" w:lineRule="auto"/>
        <w:ind w:right="716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й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р</w:t>
      </w:r>
      <w:r w:rsidRPr="00236383">
        <w:rPr>
          <w:rFonts w:ascii="Times New Roman" w:hAnsi="Times New Roman" w:cs="Times New Roman"/>
          <w:color w:val="111111"/>
          <w:spacing w:val="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учим компл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ж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ний 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эл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4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амо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м</w:t>
      </w:r>
      <w:r w:rsidRPr="00236383">
        <w:rPr>
          <w:rFonts w:ascii="Times New Roman" w:hAnsi="Times New Roman" w:cs="Times New Roman"/>
          <w:b/>
          <w:bCs/>
          <w:color w:val="111111"/>
          <w:spacing w:val="1"/>
          <w:sz w:val="24"/>
          <w:szCs w:val="24"/>
        </w:rPr>
        <w:t>а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сс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а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ж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лыши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лыш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 увл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ьн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ю 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орию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в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х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х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п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робу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ю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 п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ть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 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льзу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b/>
          <w:bCs/>
          <w:color w:val="111111"/>
          <w:spacing w:val="-2"/>
          <w:sz w:val="24"/>
          <w:szCs w:val="24"/>
        </w:rPr>
        <w:t>р</w:t>
      </w:r>
      <w:r w:rsidRPr="00236383">
        <w:rPr>
          <w:rFonts w:ascii="Times New Roman" w:hAnsi="Times New Roman" w:cs="Times New Roman"/>
          <w:b/>
          <w:bCs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b/>
          <w:bCs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й</w:t>
      </w:r>
      <w:r w:rsidRPr="00236383">
        <w:rPr>
          <w:rFonts w:ascii="Times New Roman" w:hAnsi="Times New Roman" w:cs="Times New Roman"/>
          <w:b/>
          <w:bCs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кар</w:t>
      </w:r>
      <w:r w:rsidRPr="00236383">
        <w:rPr>
          <w:rFonts w:ascii="Times New Roman" w:hAnsi="Times New Roman" w:cs="Times New Roman"/>
          <w:b/>
          <w:bCs/>
          <w:color w:val="111111"/>
          <w:spacing w:val="1"/>
          <w:sz w:val="24"/>
          <w:szCs w:val="24"/>
        </w:rPr>
        <w:t>а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д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аш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и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об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нны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чик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 Инт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?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То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pacing w:val="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но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ори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DA21AA" w:rsidRPr="00236383" w:rsidRDefault="00DA21AA">
      <w:pPr>
        <w:widowControl w:val="0"/>
        <w:spacing w:line="239" w:lineRule="auto"/>
        <w:ind w:right="903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Дв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ж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рук т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ес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hyperlink r:id="rId4">
        <w:r w:rsidRPr="00236383">
          <w:rPr>
            <w:rFonts w:ascii="Times New Roman" w:hAnsi="Times New Roman" w:cs="Times New Roman"/>
            <w:b/>
            <w:bCs/>
            <w:color w:val="000000"/>
            <w:sz w:val="24"/>
            <w:szCs w:val="24"/>
            <w:u w:val="single"/>
          </w:rPr>
          <w:t>ра</w:t>
        </w:r>
        <w:r w:rsidRPr="00236383">
          <w:rPr>
            <w:rFonts w:ascii="Times New Roman" w:hAnsi="Times New Roman" w:cs="Times New Roman"/>
            <w:b/>
            <w:bCs/>
            <w:color w:val="000000"/>
            <w:w w:val="101"/>
            <w:sz w:val="24"/>
            <w:szCs w:val="24"/>
            <w:u w:val="single"/>
          </w:rPr>
          <w:t>з</w:t>
        </w:r>
        <w:r w:rsidRPr="00236383">
          <w:rPr>
            <w:rFonts w:ascii="Times New Roman" w:hAnsi="Times New Roman" w:cs="Times New Roman"/>
            <w:b/>
            <w:bCs/>
            <w:color w:val="000000"/>
            <w:sz w:val="24"/>
            <w:szCs w:val="24"/>
            <w:u w:val="single"/>
          </w:rPr>
          <w:t>в</w:t>
        </w:r>
        <w:r w:rsidRPr="00236383">
          <w:rPr>
            <w:rFonts w:ascii="Times New Roman" w:hAnsi="Times New Roman" w:cs="Times New Roman"/>
            <w:b/>
            <w:bCs/>
            <w:color w:val="000000"/>
            <w:spacing w:val="-2"/>
            <w:sz w:val="24"/>
            <w:szCs w:val="24"/>
            <w:u w:val="single"/>
          </w:rPr>
          <w:t>и</w:t>
        </w:r>
        <w:r w:rsidRPr="00236383">
          <w:rPr>
            <w:rFonts w:ascii="Times New Roman" w:hAnsi="Times New Roman" w:cs="Times New Roman"/>
            <w:b/>
            <w:bCs/>
            <w:color w:val="000000"/>
            <w:sz w:val="24"/>
            <w:szCs w:val="24"/>
            <w:u w:val="single"/>
          </w:rPr>
          <w:t>ти</w:t>
        </w:r>
        <w:r w:rsidRPr="00236383">
          <w:rPr>
            <w:rFonts w:ascii="Times New Roman" w:hAnsi="Times New Roman" w:cs="Times New Roman"/>
            <w:b/>
            <w:bCs/>
            <w:color w:val="000000"/>
            <w:w w:val="101"/>
            <w:sz w:val="24"/>
            <w:szCs w:val="24"/>
            <w:u w:val="single"/>
          </w:rPr>
          <w:t>е</w:t>
        </w:r>
        <w:r w:rsidRPr="00236383">
          <w:rPr>
            <w:rFonts w:ascii="Times New Roman" w:hAnsi="Times New Roman" w:cs="Times New Roman"/>
            <w:b/>
            <w:bCs/>
            <w:color w:val="000000"/>
            <w:sz w:val="24"/>
            <w:szCs w:val="24"/>
            <w:u w:val="single"/>
          </w:rPr>
          <w:t>м р</w:t>
        </w:r>
        <w:r w:rsidRPr="00236383">
          <w:rPr>
            <w:rFonts w:ascii="Times New Roman" w:hAnsi="Times New Roman" w:cs="Times New Roman"/>
            <w:b/>
            <w:bCs/>
            <w:color w:val="000000"/>
            <w:w w:val="101"/>
            <w:sz w:val="24"/>
            <w:szCs w:val="24"/>
            <w:u w:val="single"/>
          </w:rPr>
          <w:t>е</w:t>
        </w:r>
        <w:r w:rsidRPr="00236383">
          <w:rPr>
            <w:rFonts w:ascii="Times New Roman" w:hAnsi="Times New Roman" w:cs="Times New Roman"/>
            <w:b/>
            <w:bCs/>
            <w:color w:val="000000"/>
            <w:sz w:val="24"/>
            <w:szCs w:val="24"/>
            <w:u w:val="single"/>
          </w:rPr>
          <w:t>чи</w:t>
        </w:r>
        <w:r w:rsidRPr="00236383">
          <w:rPr>
            <w:rFonts w:ascii="Times New Roman" w:hAnsi="Times New Roman" w:cs="Times New Roman"/>
            <w:b/>
            <w:bCs/>
            <w:color w:val="000000"/>
            <w:sz w:val="24"/>
            <w:szCs w:val="24"/>
          </w:rPr>
          <w:t xml:space="preserve"> </w:t>
        </w:r>
      </w:hyperlink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вы 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то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 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зг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льчи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 годо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лого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лыш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иг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в</w:t>
      </w:r>
      <w:r w:rsidRPr="00236383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«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Соро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ку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-б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i/>
          <w:iCs/>
          <w:color w:val="111111"/>
          <w:spacing w:val="-2"/>
          <w:sz w:val="24"/>
          <w:szCs w:val="24"/>
        </w:rPr>
        <w:t>л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бо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ку</w:t>
      </w:r>
      <w:r w:rsidRPr="00236383">
        <w:rPr>
          <w:rFonts w:ascii="Times New Roman" w:hAnsi="Times New Roman" w:cs="Times New Roman"/>
          <w:i/>
          <w:iCs/>
          <w:color w:val="111111"/>
          <w:spacing w:val="2"/>
          <w:sz w:val="24"/>
          <w:szCs w:val="24"/>
        </w:rPr>
        <w:t>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по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ути,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ольз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са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ы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эл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рн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при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мы ма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а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ж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пр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оц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овл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ния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чью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почти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дво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!</w:t>
      </w:r>
    </w:p>
    <w:p w:rsidR="00DA21AA" w:rsidRPr="00236383" w:rsidRDefault="00DA21AA">
      <w:pPr>
        <w:widowControl w:val="0"/>
        <w:spacing w:line="239" w:lineRule="auto"/>
        <w:ind w:right="703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д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 бли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ой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 д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иг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ной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зон, их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вующ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 п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вит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в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го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ов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3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Ш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око изв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пр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ф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3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М. М. К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льц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во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й, эк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льн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ви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ш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й, ч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формирова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ие 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ых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й 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ш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 в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том чи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</w:rPr>
        <w:t>,</w:t>
      </w:r>
      <w:r w:rsidRPr="00236383">
        <w:rPr>
          <w:rFonts w:ascii="Times New Roman" w:hAnsi="Times New Roman" w:cs="Times New Roman"/>
          <w:b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под</w:t>
      </w:r>
      <w:r w:rsidRPr="00236383"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вли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я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ни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м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импу</w:t>
      </w:r>
      <w:r w:rsidRPr="00236383"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  <w:t>л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ьс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о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 xml:space="preserve">в </w:t>
      </w:r>
      <w:r w:rsidRPr="00236383"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  <w:t>о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т</w:t>
      </w:r>
      <w:r w:rsidRPr="00236383">
        <w:rPr>
          <w:rFonts w:ascii="Times New Roman" w:hAnsi="Times New Roman" w:cs="Times New Roman"/>
          <w:b/>
          <w:color w:val="111111"/>
          <w:spacing w:val="-2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движ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ний</w:t>
      </w:r>
      <w:r w:rsidRPr="00236383"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р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ук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кнув в дви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й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зон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мп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с,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б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ы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тро</w:t>
      </w:r>
      <w:r w:rsidRPr="00236383"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а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прос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т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раняе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w w:val="101"/>
          <w:sz w:val="24"/>
          <w:szCs w:val="24"/>
        </w:rPr>
        <w:t>т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с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близку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ю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к 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–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вую.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ин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ю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 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ходить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кр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ги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от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брош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ого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4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-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DA21AA" w:rsidRPr="00236383" w:rsidRDefault="00DA21AA">
      <w:pPr>
        <w:widowControl w:val="0"/>
        <w:spacing w:line="240" w:lineRule="auto"/>
        <w:ind w:right="1347" w:firstLine="360"/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</w:pP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Д</w:t>
      </w:r>
      <w:r w:rsidRPr="00236383"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  <w:t>о</w:t>
      </w:r>
      <w:r w:rsidRPr="00236383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ш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кольн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ая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 xml:space="preserve"> п</w:t>
      </w:r>
      <w:r w:rsidRPr="00236383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д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b/>
          <w:color w:val="111111"/>
          <w:spacing w:val="-2"/>
          <w:sz w:val="24"/>
          <w:szCs w:val="24"/>
          <w:u w:val="single"/>
        </w:rPr>
        <w:t>г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огик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 xml:space="preserve"> д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в</w:t>
      </w:r>
      <w:r w:rsidRPr="00236383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н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о</w:t>
      </w:r>
      <w:r w:rsidRPr="00236383"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и</w:t>
      </w:r>
      <w:r w:rsidRPr="00236383"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с</w:t>
      </w:r>
      <w:r w:rsidRPr="00236383">
        <w:rPr>
          <w:rFonts w:ascii="Times New Roman" w:hAnsi="Times New Roman" w:cs="Times New Roman"/>
          <w:b/>
          <w:color w:val="111111"/>
          <w:spacing w:val="-2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у</w:t>
      </w:r>
      <w:r w:rsidRPr="00236383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  <w:u w:val="single"/>
        </w:rPr>
        <w:t>с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п</w:t>
      </w:r>
      <w:r w:rsidRPr="00236383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х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 xml:space="preserve">ом </w:t>
      </w:r>
      <w:r w:rsidRPr="00236383"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  <w:t>и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с</w:t>
      </w:r>
      <w:r w:rsidRPr="00236383">
        <w:rPr>
          <w:rFonts w:ascii="Times New Roman" w:hAnsi="Times New Roman" w:cs="Times New Roman"/>
          <w:b/>
          <w:color w:val="111111"/>
          <w:spacing w:val="-2"/>
          <w:sz w:val="24"/>
          <w:szCs w:val="24"/>
          <w:u w:val="single"/>
        </w:rPr>
        <w:t>п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ользу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т п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л</w:t>
      </w:r>
      <w:r w:rsidRPr="00236383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ь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ч</w:t>
      </w:r>
      <w:r w:rsidRPr="00236383"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  <w:t>и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ков</w:t>
      </w:r>
      <w:r w:rsidRPr="00236383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ы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игры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:</w:t>
      </w:r>
    </w:p>
    <w:p w:rsidR="00DA21AA" w:rsidRPr="00236383" w:rsidRDefault="00DA21AA">
      <w:pPr>
        <w:widowControl w:val="0"/>
        <w:spacing w:line="240" w:lineRule="auto"/>
        <w:ind w:right="1347" w:firstLine="36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i/>
          <w:color w:val="111111"/>
          <w:spacing w:val="2"/>
          <w:sz w:val="24"/>
          <w:szCs w:val="24"/>
        </w:rPr>
        <w:t>«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Э</w:t>
      </w:r>
      <w:r w:rsidRPr="00236383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т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от п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ль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ч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ик –</w:t>
      </w:r>
      <w:r w:rsidRPr="00236383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д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душк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,</w:t>
      </w:r>
    </w:p>
    <w:p w:rsidR="00DA21AA" w:rsidRPr="00236383" w:rsidRDefault="00DA21AA">
      <w:pPr>
        <w:spacing w:after="4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236383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Этот п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льчик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– </w:t>
      </w:r>
      <w:r w:rsidRPr="00236383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б</w:t>
      </w:r>
      <w:r w:rsidRPr="00236383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бушк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,</w:t>
      </w:r>
    </w:p>
    <w:p w:rsidR="00DA21AA" w:rsidRPr="00236383" w:rsidRDefault="00DA21AA">
      <w:pPr>
        <w:spacing w:after="3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236383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Этот п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льчик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– </w:t>
      </w:r>
      <w:r w:rsidRPr="00236383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п</w:t>
      </w:r>
      <w:r w:rsidRPr="00236383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почк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,</w:t>
      </w:r>
    </w:p>
    <w:p w:rsidR="00DA21AA" w:rsidRPr="00236383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236383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Этот п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льчик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– м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м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очк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,</w:t>
      </w:r>
    </w:p>
    <w:p w:rsidR="00DA21AA" w:rsidRPr="00236383" w:rsidRDefault="00DA21AA">
      <w:pPr>
        <w:spacing w:after="6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236383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Этот п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льчик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– 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.</w:t>
      </w:r>
    </w:p>
    <w:p w:rsidR="00DA21AA" w:rsidRPr="00236383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236383" w:rsidRDefault="00DA21AA">
      <w:pPr>
        <w:widowControl w:val="0"/>
        <w:spacing w:line="239" w:lineRule="auto"/>
        <w:ind w:right="1559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т и в</w:t>
      </w:r>
      <w:r w:rsidRPr="00236383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мо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се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м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ь</w:t>
      </w:r>
      <w:r w:rsidRPr="00236383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»,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- 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нок,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пооч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гиб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ц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рук.</w:t>
      </w:r>
    </w:p>
    <w:p w:rsidR="00DA21AA" w:rsidRPr="00236383" w:rsidRDefault="00DA21AA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236383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b/>
          <w:color w:val="111111"/>
          <w:sz w:val="24"/>
          <w:szCs w:val="24"/>
        </w:rPr>
        <w:t>Или</w:t>
      </w:r>
      <w:r w:rsidRPr="00236383">
        <w:rPr>
          <w:rFonts w:ascii="Times New Roman" w:hAnsi="Times New Roman" w:cs="Times New Roman"/>
          <w:b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</w:rPr>
        <w:t>–</w:t>
      </w:r>
      <w:r w:rsidRPr="00236383">
        <w:rPr>
          <w:rFonts w:ascii="Times New Roman" w:hAnsi="Times New Roman" w:cs="Times New Roman"/>
          <w:b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  <w:t>н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 xml:space="preserve"> м</w:t>
      </w:r>
      <w:r w:rsidRPr="00236383">
        <w:rPr>
          <w:rFonts w:ascii="Times New Roman" w:hAnsi="Times New Roman" w:cs="Times New Roman"/>
          <w:b/>
          <w:color w:val="111111"/>
          <w:spacing w:val="-2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ее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 xml:space="preserve"> лю</w:t>
      </w:r>
      <w:r w:rsidRPr="00236383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б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им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ая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:</w:t>
      </w:r>
    </w:p>
    <w:p w:rsidR="00DA21AA" w:rsidRPr="00236383" w:rsidRDefault="00DA21AA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236383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«Этот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ь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чик </w:t>
      </w:r>
      <w:r w:rsidRPr="00236383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– 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в </w:t>
      </w:r>
      <w:r w:rsidRPr="00236383">
        <w:rPr>
          <w:rFonts w:ascii="Times New Roman" w:hAnsi="Times New Roman" w:cs="Times New Roman"/>
          <w:i/>
          <w:color w:val="111111"/>
          <w:spacing w:val="-3"/>
          <w:sz w:val="24"/>
          <w:szCs w:val="24"/>
        </w:rPr>
        <w:t>л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ес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пош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л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,</w:t>
      </w:r>
    </w:p>
    <w:p w:rsidR="00DA21AA" w:rsidRPr="00236383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236383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Этот п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льчик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– гриб н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ш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л,</w:t>
      </w:r>
    </w:p>
    <w:p w:rsidR="00DA21AA" w:rsidRPr="00236383" w:rsidRDefault="00DA21AA">
      <w:pPr>
        <w:spacing w:after="6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236383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Этот п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льчик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– </w:t>
      </w:r>
      <w:r w:rsidRPr="00236383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р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ть 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л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,</w:t>
      </w:r>
    </w:p>
    <w:p w:rsidR="00DA21AA" w:rsidRPr="00236383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236383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Этот п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льчик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– ж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ить 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л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,</w:t>
      </w:r>
    </w:p>
    <w:p w:rsidR="00DA21AA" w:rsidRPr="00236383" w:rsidRDefault="00DA21AA">
      <w:pPr>
        <w:spacing w:after="6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236383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Этот п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льчик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– 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  <w:u w:val="single"/>
        </w:rPr>
        <w:t>се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  <w:u w:val="single"/>
        </w:rPr>
        <w:t>л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  <w:u w:val="single"/>
        </w:rPr>
        <w:t>и</w:t>
      </w:r>
      <w:r w:rsidRPr="00236383">
        <w:rPr>
          <w:rFonts w:ascii="Times New Roman" w:hAnsi="Times New Roman" w:cs="Times New Roman"/>
          <w:i/>
          <w:color w:val="111111"/>
          <w:spacing w:val="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  <w:u w:val="single"/>
        </w:rPr>
        <w:t>с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  <w:u w:val="single"/>
        </w:rPr>
        <w:t>ъ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i/>
          <w:color w:val="111111"/>
          <w:spacing w:val="-2"/>
          <w:sz w:val="24"/>
          <w:szCs w:val="24"/>
          <w:u w:val="single"/>
        </w:rPr>
        <w:t>л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:</w:t>
      </w:r>
    </w:p>
    <w:p w:rsidR="00DA21AA" w:rsidRPr="00236383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236383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Оттого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и потол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л!».</w:t>
      </w:r>
    </w:p>
    <w:p w:rsidR="00DA21AA" w:rsidRPr="00236383" w:rsidRDefault="00DA21AA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236383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color w:val="111111"/>
          <w:sz w:val="24"/>
          <w:szCs w:val="24"/>
        </w:rPr>
        <w:sectPr w:rsidR="00DA21AA" w:rsidRPr="00236383">
          <w:type w:val="continuous"/>
          <w:pgSz w:w="11906" w:h="16838"/>
          <w:pgMar w:top="720" w:right="850" w:bottom="0" w:left="1132" w:header="0" w:footer="0" w:gutter="0"/>
          <w:cols w:space="708"/>
        </w:sect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нов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ют 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льч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ки, 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э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от 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ми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инц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bookmarkEnd w:id="0"/>
    </w:p>
    <w:p w:rsidR="00DA21AA" w:rsidRPr="00236383" w:rsidRDefault="00DA21AA" w:rsidP="00236383">
      <w:pPr>
        <w:widowControl w:val="0"/>
        <w:spacing w:line="239" w:lineRule="auto"/>
        <w:ind w:right="645"/>
        <w:rPr>
          <w:rFonts w:ascii="Times New Roman" w:hAnsi="Times New Roman" w:cs="Times New Roman"/>
          <w:color w:val="111111"/>
          <w:sz w:val="24"/>
          <w:szCs w:val="24"/>
        </w:rPr>
      </w:pPr>
      <w:bookmarkStart w:id="1" w:name="_page_31_0"/>
      <w:r>
        <w:rPr>
          <w:rFonts w:ascii="Times New Roman" w:hAnsi="Times New Roman" w:cs="Times New Roman"/>
          <w:color w:val="111111"/>
          <w:sz w:val="24"/>
          <w:szCs w:val="24"/>
        </w:rPr>
        <w:t xml:space="preserve">  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Увы,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пр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ктик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по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с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л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дн</w:t>
      </w:r>
      <w:r w:rsidRPr="00236383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и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х</w:t>
      </w:r>
      <w:r w:rsidRPr="00236383">
        <w:rPr>
          <w:rFonts w:ascii="Times New Roman" w:hAnsi="Times New Roman" w:cs="Times New Roman"/>
          <w:b/>
          <w:color w:val="111111"/>
          <w:spacing w:val="2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л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т</w:t>
      </w:r>
      <w:r w:rsidRPr="00236383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уб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д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ит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л</w:t>
      </w:r>
      <w:r w:rsidRPr="00236383">
        <w:rPr>
          <w:rFonts w:ascii="Times New Roman" w:hAnsi="Times New Roman" w:cs="Times New Roman"/>
          <w:b/>
          <w:color w:val="111111"/>
          <w:spacing w:val="-2"/>
          <w:sz w:val="24"/>
          <w:szCs w:val="24"/>
          <w:u w:val="single"/>
        </w:rPr>
        <w:t>ь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 xml:space="preserve">но </w:t>
      </w:r>
      <w:r w:rsidRPr="00236383"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  <w:t>д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ок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зы</w:t>
      </w:r>
      <w:r w:rsidRPr="00236383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в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ае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вр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ы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д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 нуж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ю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в ч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м-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 б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льш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м. С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го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ув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ило</w:t>
      </w:r>
      <w:r w:rsidRPr="00236383">
        <w:rPr>
          <w:rFonts w:ascii="Times New Roman" w:hAnsi="Times New Roman" w:cs="Times New Roman"/>
          <w:color w:val="111111"/>
          <w:spacing w:val="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ь чи</w:t>
      </w:r>
      <w:r w:rsidRPr="00236383">
        <w:rPr>
          <w:rFonts w:ascii="Times New Roman" w:hAnsi="Times New Roman" w:cs="Times New Roman"/>
          <w:color w:val="111111"/>
          <w:spacing w:val="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шко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т, ко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орые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ю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т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ть и 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пить,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ру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ом 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ю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 пугов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цы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 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ы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ва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ю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шнурки,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уд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ржив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ют ножн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цы. Это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тиж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цивил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за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ц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ии. В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XXI 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нок,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бо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ный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от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ой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 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хуж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ч</w:t>
      </w:r>
      <w:r w:rsidRPr="00236383">
        <w:rPr>
          <w:rFonts w:ascii="Times New Roman" w:hAnsi="Times New Roman" w:cs="Times New Roman"/>
          <w:color w:val="111111"/>
          <w:spacing w:val="2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т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ышцы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тв</w:t>
      </w:r>
      <w:r w:rsidRPr="00236383">
        <w:rPr>
          <w:rFonts w:ascii="Times New Roman" w:hAnsi="Times New Roman" w:cs="Times New Roman"/>
          <w:color w:val="111111"/>
          <w:spacing w:val="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ных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рук.</w:t>
      </w:r>
    </w:p>
    <w:p w:rsidR="00DA21AA" w:rsidRPr="00236383" w:rsidRDefault="00DA21AA">
      <w:pPr>
        <w:widowControl w:val="0"/>
        <w:spacing w:before="2" w:line="239" w:lineRule="auto"/>
        <w:ind w:right="655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Стимулиро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ть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ес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ощу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щ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от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ыш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чн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ых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движ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й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 улучшить трофику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й 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кров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бж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льц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в,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норм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изов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ть мыше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ный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ону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доб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ить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бходи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ой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илы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ышц могут помочь 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льчи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овые игры, дополн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ны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при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мами 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амо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м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а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а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DA21AA" w:rsidRPr="00236383" w:rsidRDefault="00DA21AA">
      <w:pPr>
        <w:widowControl w:val="0"/>
        <w:spacing w:line="239" w:lineRule="auto"/>
        <w:ind w:right="764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 кл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чик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, игры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эл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нт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ми</w:t>
      </w:r>
      <w:r w:rsidRPr="00236383">
        <w:rPr>
          <w:rFonts w:ascii="Times New Roman" w:hAnsi="Times New Roman" w:cs="Times New Roman"/>
          <w:color w:val="111111"/>
          <w:spacing w:val="4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а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мома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сс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аж</w:t>
      </w:r>
      <w:r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оч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ю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ко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ких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тихот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ор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ий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рифм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ок.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ка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игр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ивл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т </w:t>
      </w:r>
      <w:r w:rsidRPr="00236383">
        <w:rPr>
          <w:rFonts w:ascii="Times New Roman" w:hAnsi="Times New Roman" w:cs="Times New Roman"/>
          <w:color w:val="111111"/>
          <w:spacing w:val="-3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пол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ной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ом, 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зн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т,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нте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й 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ш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у. При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эт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игр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ть 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об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ычным</w:t>
      </w:r>
      <w:r w:rsidRPr="00236383"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кар</w:t>
      </w:r>
      <w:r w:rsidRPr="00236383">
        <w:rPr>
          <w:rFonts w:ascii="Times New Roman" w:hAnsi="Times New Roman" w:cs="Times New Roman"/>
          <w:b/>
          <w:bCs/>
          <w:color w:val="111111"/>
          <w:spacing w:val="1"/>
          <w:sz w:val="24"/>
          <w:szCs w:val="24"/>
        </w:rPr>
        <w:t>а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нда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ш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b/>
          <w:bCs/>
          <w:color w:val="111111"/>
          <w:spacing w:val="3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DA21AA" w:rsidRPr="00236383" w:rsidRDefault="00DA21AA">
      <w:pPr>
        <w:widowControl w:val="0"/>
        <w:spacing w:before="1" w:line="239" w:lineRule="auto"/>
        <w:ind w:right="633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-п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вы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х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,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п</w:t>
      </w:r>
      <w:r w:rsidRPr="00236383"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  <w:t>о</w:t>
      </w:r>
      <w:r w:rsidRPr="00236383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т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о</w:t>
      </w:r>
      <w:r w:rsidRPr="00236383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м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у что</w:t>
      </w:r>
      <w:r w:rsidRPr="00236383">
        <w:rPr>
          <w:rFonts w:ascii="Times New Roman" w:hAnsi="Times New Roman" w:cs="Times New Roman"/>
          <w:b/>
          <w:color w:val="111111"/>
          <w:spacing w:val="2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он в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се</w:t>
      </w:r>
      <w:r w:rsidRPr="00236383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г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д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b/>
          <w:color w:val="111111"/>
          <w:spacing w:val="-3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под</w:t>
      </w:r>
      <w:r w:rsidRPr="00236383"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рукой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 в худож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тв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ом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104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 д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у, и н</w:t>
      </w:r>
      <w:r w:rsidRPr="00236383">
        <w:rPr>
          <w:rFonts w:ascii="Times New Roman" w:hAnsi="Times New Roman" w:cs="Times New Roman"/>
          <w:color w:val="111111"/>
          <w:spacing w:val="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лочк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дом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а;</w:t>
      </w:r>
      <w:r w:rsidRPr="00236383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к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ара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даш</w:t>
      </w:r>
      <w:r w:rsidRPr="00236383">
        <w:rPr>
          <w:rFonts w:ascii="Times New Roman" w:hAnsi="Times New Roman" w:cs="Times New Roman"/>
          <w:b/>
          <w:bCs/>
          <w:color w:val="111111"/>
          <w:spacing w:val="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ол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зу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во вр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-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но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ти, 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ним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ыв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в 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DA21AA" w:rsidRPr="00236383" w:rsidRDefault="00DA21AA">
      <w:pPr>
        <w:widowControl w:val="0"/>
        <w:spacing w:line="240" w:lineRule="auto"/>
        <w:ind w:right="1144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о-в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орых,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р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чь</w:t>
      </w:r>
      <w:r w:rsidRPr="00236383">
        <w:rPr>
          <w:rFonts w:ascii="Times New Roman" w:hAnsi="Times New Roman" w:cs="Times New Roman"/>
          <w:b/>
          <w:color w:val="111111"/>
          <w:spacing w:val="-2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и</w:t>
      </w:r>
      <w:r w:rsidRPr="00236383"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  <w:t>д</w:t>
      </w:r>
      <w:r w:rsidRPr="00236383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т о</w:t>
      </w:r>
      <w:r w:rsidRPr="00236383"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проп</w:t>
      </w:r>
      <w:r w:rsidRPr="00236383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д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вт</w:t>
      </w:r>
      <w:r w:rsidRPr="00236383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и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к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д</w:t>
      </w:r>
      <w:r w:rsidRPr="00236383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т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с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кого</w:t>
      </w:r>
      <w:r w:rsidRPr="00236383"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с</w:t>
      </w:r>
      <w:r w:rsidRPr="00236383">
        <w:rPr>
          <w:rFonts w:ascii="Times New Roman" w:hAnsi="Times New Roman" w:cs="Times New Roman"/>
          <w:b/>
          <w:color w:val="111111"/>
          <w:spacing w:val="-2"/>
          <w:sz w:val="24"/>
          <w:szCs w:val="24"/>
          <w:u w:val="single"/>
        </w:rPr>
        <w:t>т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р</w:t>
      </w:r>
      <w:r w:rsidRPr="00236383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х</w:t>
      </w:r>
      <w:r w:rsidRPr="00236383">
        <w:rPr>
          <w:rFonts w:ascii="Times New Roman" w:hAnsi="Times New Roman" w:cs="Times New Roman"/>
          <w:b/>
          <w:color w:val="111111"/>
          <w:spacing w:val="1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од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лыш 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«п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i/>
          <w:iCs/>
          <w:color w:val="111111"/>
          <w:spacing w:val="-2"/>
          <w:sz w:val="24"/>
          <w:szCs w:val="24"/>
        </w:rPr>
        <w:t>д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р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w w:val="101"/>
          <w:sz w:val="24"/>
          <w:szCs w:val="24"/>
        </w:rPr>
        <w:t>у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ж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и</w:t>
      </w:r>
      <w:r w:rsidRPr="00236383">
        <w:rPr>
          <w:rFonts w:ascii="Times New Roman" w:hAnsi="Times New Roman" w:cs="Times New Roman"/>
          <w:i/>
          <w:iCs/>
          <w:color w:val="111111"/>
          <w:spacing w:val="-2"/>
          <w:sz w:val="24"/>
          <w:szCs w:val="24"/>
        </w:rPr>
        <w:t>л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»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Cs/>
          <w:color w:val="111111"/>
          <w:sz w:val="24"/>
          <w:szCs w:val="24"/>
        </w:rPr>
        <w:t>кара</w:t>
      </w:r>
      <w:r w:rsidRPr="00236383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>н</w:t>
      </w:r>
      <w:r w:rsidRPr="00236383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д</w:t>
      </w:r>
      <w:r w:rsidRPr="00236383">
        <w:rPr>
          <w:rFonts w:ascii="Times New Roman" w:hAnsi="Times New Roman" w:cs="Times New Roman"/>
          <w:bCs/>
          <w:color w:val="111111"/>
          <w:sz w:val="24"/>
          <w:szCs w:val="24"/>
        </w:rPr>
        <w:t>а</w:t>
      </w:r>
      <w:r w:rsidRPr="00236383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ш</w:t>
      </w:r>
      <w:r w:rsidRPr="00236383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bCs/>
          <w:color w:val="111111"/>
          <w:spacing w:val="2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орый 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«н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iCs/>
          <w:color w:val="111111"/>
          <w:spacing w:val="-2"/>
          <w:w w:val="101"/>
          <w:sz w:val="24"/>
          <w:szCs w:val="24"/>
        </w:rPr>
        <w:t>х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о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л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»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втра 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п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одр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у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ж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ит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ся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»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упр</w:t>
      </w:r>
      <w:r w:rsidRPr="00236383">
        <w:rPr>
          <w:rFonts w:ascii="Times New Roman" w:hAnsi="Times New Roman" w:cs="Times New Roman"/>
          <w:color w:val="111111"/>
          <w:spacing w:val="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ой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ш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льной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ручк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й.</w:t>
      </w:r>
    </w:p>
    <w:p w:rsidR="00DA21AA" w:rsidRPr="00236383" w:rsidRDefault="00DA21AA">
      <w:pPr>
        <w:widowControl w:val="0"/>
        <w:spacing w:line="239" w:lineRule="auto"/>
        <w:ind w:right="874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кон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ц, 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при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м</w:t>
      </w:r>
      <w:r w:rsidRPr="00236383">
        <w:rPr>
          <w:rFonts w:ascii="Times New Roman" w:hAnsi="Times New Roman" w:cs="Times New Roman"/>
          <w:b/>
          <w:bCs/>
          <w:color w:val="111111"/>
          <w:spacing w:val="-2"/>
          <w:sz w:val="24"/>
          <w:szCs w:val="24"/>
        </w:rPr>
        <w:t>ы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 о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во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нны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нком в д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у,</w:t>
      </w:r>
      <w:r w:rsidRPr="00236383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с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о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с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луж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 xml:space="preserve">т 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м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у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добр</w:t>
      </w:r>
      <w:r w:rsidRPr="00236383">
        <w:rPr>
          <w:rFonts w:ascii="Times New Roman" w:hAnsi="Times New Roman" w:cs="Times New Roman"/>
          <w:b/>
          <w:color w:val="111111"/>
          <w:spacing w:val="2"/>
          <w:sz w:val="24"/>
          <w:szCs w:val="24"/>
          <w:u w:val="single"/>
        </w:rPr>
        <w:t>у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ю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с</w:t>
      </w:r>
      <w:r w:rsidRPr="00236383">
        <w:rPr>
          <w:rFonts w:ascii="Times New Roman" w:hAnsi="Times New Roman" w:cs="Times New Roman"/>
          <w:b/>
          <w:color w:val="111111"/>
          <w:spacing w:val="-2"/>
          <w:sz w:val="24"/>
          <w:szCs w:val="24"/>
          <w:u w:val="single"/>
        </w:rPr>
        <w:t>л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ужбу</w:t>
      </w:r>
      <w:r w:rsidRPr="00236383">
        <w:rPr>
          <w:rFonts w:ascii="Times New Roman" w:hAnsi="Times New Roman" w:cs="Times New Roman"/>
          <w:b/>
          <w:color w:val="111111"/>
          <w:spacing w:val="2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 xml:space="preserve">в </w:t>
      </w:r>
      <w:r w:rsidRPr="00236383">
        <w:rPr>
          <w:rFonts w:ascii="Times New Roman" w:hAnsi="Times New Roman" w:cs="Times New Roman"/>
          <w:b/>
          <w:color w:val="111111"/>
          <w:spacing w:val="-2"/>
          <w:sz w:val="24"/>
          <w:szCs w:val="24"/>
          <w:u w:val="single"/>
        </w:rPr>
        <w:t>ш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к</w:t>
      </w:r>
      <w:r w:rsidRPr="00236383"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  <w:t>о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л</w:t>
      </w:r>
      <w:r w:rsidRPr="00236383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во в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рольно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пи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ыв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 ко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у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вшие 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чики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ют 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ож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ть, или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при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подг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овк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до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шн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DA21AA" w:rsidRPr="00236383" w:rsidRDefault="00DA21AA">
      <w:pPr>
        <w:widowControl w:val="0"/>
        <w:spacing w:line="239" w:lineRule="auto"/>
        <w:ind w:right="685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Мы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ув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ы, что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хорош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ж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ж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 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взр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о,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 з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ог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ом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х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.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нит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чт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игр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 вы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пом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рук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р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spacing w:val="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ть,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ра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з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вива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и 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ш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зн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чит, з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бл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говре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ко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ае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н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 дв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жн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й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ш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х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кт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тика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и, 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х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димыми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обуч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в ш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DA21AA" w:rsidRPr="00236383" w:rsidRDefault="00DA21AA">
      <w:pPr>
        <w:spacing w:after="4" w:line="220" w:lineRule="exact"/>
        <w:rPr>
          <w:rFonts w:ascii="Times New Roman" w:hAnsi="Times New Roman" w:cs="Times New Roman"/>
          <w:b/>
          <w:sz w:val="24"/>
          <w:szCs w:val="24"/>
        </w:rPr>
      </w:pPr>
    </w:p>
    <w:p w:rsidR="00DA21AA" w:rsidRPr="00236383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b/>
          <w:color w:val="111111"/>
          <w:sz w:val="24"/>
          <w:szCs w:val="24"/>
        </w:rPr>
        <w:t>А</w:t>
      </w:r>
      <w:r w:rsidRPr="00236383">
        <w:rPr>
          <w:rFonts w:ascii="Times New Roman" w:hAnsi="Times New Roman" w:cs="Times New Roman"/>
          <w:b/>
          <w:color w:val="111111"/>
          <w:spacing w:val="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b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b/>
          <w:color w:val="111111"/>
          <w:spacing w:val="1"/>
          <w:sz w:val="24"/>
          <w:szCs w:val="24"/>
        </w:rPr>
        <w:t>р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</w:rPr>
        <w:t>ь -</w:t>
      </w:r>
      <w:r w:rsidRPr="00236383">
        <w:rPr>
          <w:rFonts w:ascii="Times New Roman" w:hAnsi="Times New Roman" w:cs="Times New Roman"/>
          <w:b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</w:rPr>
        <w:t>пр</w:t>
      </w:r>
      <w:r w:rsidRPr="00236383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</w:rPr>
        <w:t>кти</w:t>
      </w:r>
      <w:r w:rsidRPr="00236383">
        <w:rPr>
          <w:rFonts w:ascii="Times New Roman" w:hAnsi="Times New Roman" w:cs="Times New Roman"/>
          <w:b/>
          <w:color w:val="111111"/>
          <w:spacing w:val="-2"/>
          <w:sz w:val="24"/>
          <w:szCs w:val="24"/>
        </w:rPr>
        <w:t>к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а</w:t>
      </w:r>
      <w:r>
        <w:rPr>
          <w:rFonts w:ascii="Times New Roman" w:hAnsi="Times New Roman" w:cs="Times New Roman"/>
          <w:b/>
          <w:color w:val="111111"/>
          <w:sz w:val="24"/>
          <w:szCs w:val="24"/>
        </w:rPr>
        <w:t>…….</w:t>
      </w:r>
    </w:p>
    <w:p w:rsidR="00DA21AA" w:rsidRPr="00236383" w:rsidRDefault="00DA21AA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236383" w:rsidRDefault="00DA21AA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236383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</w:pP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Упр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ж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</w:t>
      </w:r>
      <w:r w:rsidRPr="00236383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ни</w:t>
      </w:r>
      <w:r w:rsidRPr="00236383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b/>
          <w:color w:val="111111"/>
          <w:spacing w:val="-2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1</w:t>
      </w:r>
    </w:p>
    <w:p w:rsidR="00DA21AA" w:rsidRPr="00236383" w:rsidRDefault="00DA21AA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236383" w:rsidRDefault="00DA21AA">
      <w:pPr>
        <w:widowControl w:val="0"/>
        <w:spacing w:line="239" w:lineRule="auto"/>
        <w:ind w:right="671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жмит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каран</w:t>
      </w:r>
      <w:r w:rsidRPr="00236383">
        <w:rPr>
          <w:rFonts w:ascii="Times New Roman" w:hAnsi="Times New Roman" w:cs="Times New Roman"/>
          <w:b/>
          <w:bCs/>
          <w:color w:val="111111"/>
          <w:spacing w:val="-3"/>
          <w:sz w:val="24"/>
          <w:szCs w:val="24"/>
        </w:rPr>
        <w:t>д</w:t>
      </w:r>
      <w:r w:rsidRPr="00236383">
        <w:rPr>
          <w:rFonts w:ascii="Times New Roman" w:hAnsi="Times New Roman" w:cs="Times New Roman"/>
          <w:b/>
          <w:bCs/>
          <w:color w:val="111111"/>
          <w:spacing w:val="1"/>
          <w:sz w:val="24"/>
          <w:szCs w:val="24"/>
        </w:rPr>
        <w:t>а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ш м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жду ладон</w:t>
      </w:r>
      <w:r w:rsidRPr="00236383">
        <w:rPr>
          <w:rFonts w:ascii="Times New Roman" w:hAnsi="Times New Roman" w:cs="Times New Roman"/>
          <w:b/>
          <w:bCs/>
          <w:color w:val="111111"/>
          <w:spacing w:val="-3"/>
          <w:sz w:val="24"/>
          <w:szCs w:val="24"/>
        </w:rPr>
        <w:t>я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м</w:t>
      </w:r>
      <w:r w:rsidRPr="00236383">
        <w:rPr>
          <w:rFonts w:ascii="Times New Roman" w:hAnsi="Times New Roman" w:cs="Times New Roman"/>
          <w:b/>
          <w:bCs/>
          <w:color w:val="111111"/>
          <w:spacing w:val="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 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цы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выпр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мл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ны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вле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 в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д.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нит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прок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ть</w:t>
      </w:r>
      <w:r w:rsidRPr="00236383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ка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андаш</w:t>
      </w:r>
      <w:r w:rsidRPr="00236383">
        <w:rPr>
          <w:rFonts w:ascii="Times New Roman" w:hAnsi="Times New Roman" w:cs="Times New Roman"/>
          <w:b/>
          <w:bCs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вп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д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-на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з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а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 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щ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го вд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 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кой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ас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до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ш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к.</w:t>
      </w:r>
    </w:p>
    <w:p w:rsidR="00DA21AA" w:rsidRPr="00236383" w:rsidRDefault="00DA21AA">
      <w:pPr>
        <w:widowControl w:val="0"/>
        <w:spacing w:line="239" w:lineRule="auto"/>
        <w:ind w:right="723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Обр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вн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им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3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игры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учш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ы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ть 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кар</w:t>
      </w:r>
      <w:r w:rsidRPr="00236383">
        <w:rPr>
          <w:rFonts w:ascii="Times New Roman" w:hAnsi="Times New Roman" w:cs="Times New Roman"/>
          <w:b/>
          <w:bCs/>
          <w:color w:val="111111"/>
          <w:spacing w:val="1"/>
          <w:sz w:val="24"/>
          <w:szCs w:val="24"/>
        </w:rPr>
        <w:t>а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д</w:t>
      </w:r>
      <w:r w:rsidRPr="00236383">
        <w:rPr>
          <w:rFonts w:ascii="Times New Roman" w:hAnsi="Times New Roman" w:cs="Times New Roman"/>
          <w:b/>
          <w:bCs/>
          <w:color w:val="111111"/>
          <w:spacing w:val="1"/>
          <w:sz w:val="24"/>
          <w:szCs w:val="24"/>
        </w:rPr>
        <w:t>а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ш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  <w:u w:val="single"/>
        </w:rPr>
        <w:t>г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  <w:u w:val="single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  <w:u w:val="single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  <w:u w:val="single"/>
        </w:rPr>
        <w:t>н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  <w:u w:val="single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 xml:space="preserve">й 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  <w:u w:val="single"/>
        </w:rPr>
        <w:t>п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ове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р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хнос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ь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  <w:u w:val="single"/>
        </w:rPr>
        <w:t>ю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: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уд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ржив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гр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льн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лив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ю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pacing w:val="4"/>
          <w:sz w:val="24"/>
          <w:szCs w:val="24"/>
        </w:rPr>
        <w:t xml:space="preserve"> </w:t>
      </w:r>
      <w:r w:rsidRPr="00236383">
        <w:rPr>
          <w:rFonts w:ascii="Times New Roman" w:hAnsi="Times New Roman"/>
          <w:sz w:val="24"/>
          <w:szCs w:val="24"/>
        </w:rPr>
        <w:t>массажный</w:t>
      </w:r>
      <w:r>
        <w:rPr>
          <w:rFonts w:ascii="Times New Roman" w:hAnsi="Times New Roman"/>
          <w:sz w:val="24"/>
          <w:szCs w:val="24"/>
        </w:rPr>
        <w:t xml:space="preserve"> эффект </w:t>
      </w:r>
    </w:p>
    <w:p w:rsidR="00DA21AA" w:rsidRPr="00236383" w:rsidRDefault="00DA21AA">
      <w:pPr>
        <w:spacing w:after="8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236383" w:rsidRDefault="00DA21AA" w:rsidP="00236383">
      <w:pPr>
        <w:widowControl w:val="0"/>
        <w:tabs>
          <w:tab w:val="left" w:pos="9720"/>
        </w:tabs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т к</w:t>
      </w:r>
      <w:r w:rsidRPr="00236383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кой</w:t>
      </w:r>
      <w:r w:rsidRPr="00236383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по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у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шный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ш</w:t>
      </w:r>
    </w:p>
    <w:p w:rsidR="00DA21AA" w:rsidRPr="00236383" w:rsidRDefault="00DA21AA" w:rsidP="00236383">
      <w:pPr>
        <w:tabs>
          <w:tab w:val="left" w:pos="9720"/>
        </w:tabs>
        <w:spacing w:after="3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Default="00DA21AA" w:rsidP="00236383">
      <w:pPr>
        <w:widowControl w:val="0"/>
        <w:tabs>
          <w:tab w:val="left" w:pos="9720"/>
        </w:tabs>
        <w:spacing w:line="240" w:lineRule="auto"/>
        <w:ind w:left="361" w:right="-20"/>
        <w:rPr>
          <w:rFonts w:ascii="Times New Roman" w:hAnsi="Times New Roman" w:cs="Times New Roman"/>
          <w:bCs/>
          <w:i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Сл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вный</w:t>
      </w:r>
      <w:r w:rsidRPr="00236383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добрый</w:t>
      </w:r>
      <w:r w:rsidRPr="00236383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ка</w:t>
      </w:r>
      <w:r w:rsidRPr="00236383">
        <w:rPr>
          <w:rFonts w:ascii="Times New Roman" w:hAnsi="Times New Roman" w:cs="Times New Roman"/>
          <w:bCs/>
          <w:i/>
          <w:color w:val="111111"/>
          <w:sz w:val="24"/>
          <w:szCs w:val="24"/>
        </w:rPr>
        <w:t>рандаш</w:t>
      </w:r>
      <w:bookmarkEnd w:id="1"/>
    </w:p>
    <w:p w:rsidR="00DA21AA" w:rsidRPr="00236383" w:rsidRDefault="00DA21AA" w:rsidP="00236383">
      <w:pPr>
        <w:widowControl w:val="0"/>
        <w:spacing w:line="239" w:lineRule="auto"/>
        <w:ind w:right="1476"/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</w:pPr>
      <w:r w:rsidRPr="00236383">
        <w:rPr>
          <w:rFonts w:ascii="Times New Roman" w:hAnsi="Times New Roman" w:cs="Times New Roman"/>
          <w:bCs/>
          <w:i/>
          <w:color w:val="111111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i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Cs/>
          <w:i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Я 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го</w:t>
      </w:r>
      <w:r w:rsidRPr="00236383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в 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ук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х к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ч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у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 xml:space="preserve"> </w:t>
      </w:r>
    </w:p>
    <w:p w:rsidR="00DA21AA" w:rsidRPr="00236383" w:rsidRDefault="00DA21AA" w:rsidP="00236383">
      <w:pPr>
        <w:widowControl w:val="0"/>
        <w:spacing w:line="239" w:lineRule="auto"/>
        <w:ind w:right="1476"/>
        <w:rPr>
          <w:rFonts w:ascii="Times New Roman" w:hAnsi="Times New Roman" w:cs="Times New Roman"/>
          <w:i/>
          <w:color w:val="111111"/>
          <w:sz w:val="24"/>
          <w:szCs w:val="24"/>
        </w:rPr>
      </w:pPr>
      <w:r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   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вп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д,</w:t>
      </w:r>
      <w:r w:rsidRPr="00236383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д 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и к</w:t>
      </w:r>
      <w:r w:rsidRPr="00236383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к</w:t>
      </w:r>
      <w:r w:rsidRPr="00236383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хоч</w:t>
      </w:r>
      <w:r w:rsidRPr="00236383">
        <w:rPr>
          <w:rFonts w:ascii="Times New Roman" w:hAnsi="Times New Roman" w:cs="Times New Roman"/>
          <w:i/>
          <w:color w:val="111111"/>
          <w:spacing w:val="2"/>
          <w:sz w:val="24"/>
          <w:szCs w:val="24"/>
        </w:rPr>
        <w:t>у</w:t>
      </w:r>
      <w:r w:rsidRPr="00236383">
        <w:rPr>
          <w:rFonts w:ascii="Times New Roman" w:hAnsi="Times New Roman" w:cs="Times New Roman"/>
          <w:i/>
          <w:color w:val="111111"/>
          <w:sz w:val="24"/>
          <w:szCs w:val="24"/>
        </w:rPr>
        <w:t>!</w:t>
      </w:r>
    </w:p>
    <w:p w:rsidR="00DA21AA" w:rsidRDefault="00DA21AA" w:rsidP="00236383">
      <w:pPr>
        <w:widowControl w:val="0"/>
        <w:tabs>
          <w:tab w:val="left" w:pos="9720"/>
        </w:tabs>
        <w:spacing w:line="240" w:lineRule="auto"/>
        <w:ind w:left="361" w:right="-20"/>
        <w:rPr>
          <w:rFonts w:ascii="Times New Roman" w:hAnsi="Times New Roman" w:cs="Times New Roman"/>
          <w:color w:val="111111"/>
          <w:sz w:val="24"/>
          <w:szCs w:val="24"/>
        </w:rPr>
      </w:pPr>
    </w:p>
    <w:p w:rsidR="00DA21AA" w:rsidRDefault="00DA21AA" w:rsidP="00236383">
      <w:pPr>
        <w:widowControl w:val="0"/>
        <w:tabs>
          <w:tab w:val="left" w:pos="9720"/>
        </w:tabs>
        <w:spacing w:line="240" w:lineRule="auto"/>
        <w:ind w:left="361" w:right="-20"/>
        <w:rPr>
          <w:rFonts w:ascii="Times New Roman" w:hAnsi="Times New Roman" w:cs="Times New Roman"/>
          <w:color w:val="111111"/>
          <w:sz w:val="24"/>
          <w:szCs w:val="24"/>
        </w:rPr>
      </w:pPr>
    </w:p>
    <w:p w:rsidR="00DA21AA" w:rsidRDefault="00DA21AA" w:rsidP="00236383">
      <w:pPr>
        <w:widowControl w:val="0"/>
        <w:tabs>
          <w:tab w:val="left" w:pos="9720"/>
        </w:tabs>
        <w:spacing w:line="240" w:lineRule="auto"/>
        <w:ind w:left="361" w:right="-20"/>
        <w:rPr>
          <w:rFonts w:ascii="Times New Roman" w:hAnsi="Times New Roman" w:cs="Times New Roman"/>
          <w:color w:val="111111"/>
          <w:sz w:val="24"/>
          <w:szCs w:val="24"/>
        </w:rPr>
      </w:pPr>
    </w:p>
    <w:p w:rsidR="00DA21AA" w:rsidRDefault="00DA21AA" w:rsidP="00FF0ACC">
      <w:pPr>
        <w:widowControl w:val="0"/>
        <w:spacing w:line="240" w:lineRule="auto"/>
        <w:ind w:left="361" w:right="-20"/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</w:pP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Упр</w:t>
      </w:r>
      <w:r w:rsidRPr="00FF0ACC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</w:t>
      </w:r>
      <w:r w:rsidRPr="00FF0ACC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ж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</w:t>
      </w:r>
      <w:r w:rsidRPr="00FF0ACC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  <w:u w:val="single"/>
        </w:rPr>
        <w:t>е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ни</w:t>
      </w:r>
      <w:r w:rsidRPr="00FF0ACC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FF0ACC">
        <w:rPr>
          <w:rFonts w:ascii="Times New Roman" w:hAnsi="Times New Roman" w:cs="Times New Roman"/>
          <w:b/>
          <w:color w:val="111111"/>
          <w:spacing w:val="-2"/>
          <w:sz w:val="24"/>
          <w:szCs w:val="24"/>
          <w:u w:val="single"/>
        </w:rPr>
        <w:t xml:space="preserve"> 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2.</w:t>
      </w:r>
      <w:r w:rsidRPr="00FF0ACC"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  <w:t xml:space="preserve"> </w:t>
      </w:r>
    </w:p>
    <w:p w:rsidR="00DA21AA" w:rsidRDefault="00DA21AA" w:rsidP="00FF0ACC">
      <w:pPr>
        <w:widowControl w:val="0"/>
        <w:spacing w:line="240" w:lineRule="auto"/>
        <w:ind w:left="361" w:right="-20"/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</w:pPr>
    </w:p>
    <w:p w:rsidR="00DA21AA" w:rsidRPr="00236383" w:rsidRDefault="00DA21AA" w:rsidP="00FF0ACC">
      <w:pPr>
        <w:widowControl w:val="0"/>
        <w:spacing w:line="240" w:lineRule="auto"/>
        <w:ind w:left="361" w:right="-2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«</w:t>
      </w:r>
      <w:r w:rsidRPr="00236383">
        <w:rPr>
          <w:rFonts w:ascii="Times New Roman" w:hAnsi="Times New Roman" w:cs="Times New Roman"/>
          <w:b/>
          <w:bCs/>
          <w:i/>
          <w:iCs/>
          <w:color w:val="111111"/>
          <w:spacing w:val="-1"/>
          <w:sz w:val="24"/>
          <w:szCs w:val="24"/>
        </w:rPr>
        <w:t>С</w:t>
      </w:r>
      <w:r w:rsidRPr="00236383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</w:rPr>
        <w:t>амома</w:t>
      </w:r>
      <w:r w:rsidRPr="00236383">
        <w:rPr>
          <w:rFonts w:ascii="Times New Roman" w:hAnsi="Times New Roman" w:cs="Times New Roman"/>
          <w:b/>
          <w:bCs/>
          <w:i/>
          <w:iCs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b/>
          <w:bCs/>
          <w:i/>
          <w:iCs/>
          <w:color w:val="111111"/>
          <w:spacing w:val="-2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</w:rPr>
        <w:t>аж л</w:t>
      </w:r>
      <w:r w:rsidRPr="00236383">
        <w:rPr>
          <w:rFonts w:ascii="Times New Roman" w:hAnsi="Times New Roman" w:cs="Times New Roman"/>
          <w:b/>
          <w:bCs/>
          <w:i/>
          <w:iCs/>
          <w:color w:val="111111"/>
          <w:spacing w:val="1"/>
          <w:sz w:val="24"/>
          <w:szCs w:val="24"/>
        </w:rPr>
        <w:t>а</w:t>
      </w:r>
      <w:r w:rsidRPr="00236383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</w:rPr>
        <w:t>дон</w:t>
      </w:r>
      <w:r w:rsidRPr="00236383">
        <w:rPr>
          <w:rFonts w:ascii="Times New Roman" w:hAnsi="Times New Roman" w:cs="Times New Roman"/>
          <w:b/>
          <w:bCs/>
          <w:i/>
          <w:i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</w:rPr>
        <w:t>й</w:t>
      </w:r>
      <w:r w:rsidRPr="00236383">
        <w:rPr>
          <w:rFonts w:ascii="Times New Roman" w:hAnsi="Times New Roman" w:cs="Times New Roman"/>
          <w:b/>
          <w:bCs/>
          <w:i/>
          <w:iCs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</w:rPr>
        <w:t>и пал</w:t>
      </w:r>
      <w:r w:rsidRPr="00236383">
        <w:rPr>
          <w:rFonts w:ascii="Times New Roman" w:hAnsi="Times New Roman" w:cs="Times New Roman"/>
          <w:b/>
          <w:bCs/>
          <w:i/>
          <w:iCs/>
          <w:color w:val="111111"/>
          <w:spacing w:val="1"/>
          <w:sz w:val="24"/>
          <w:szCs w:val="24"/>
        </w:rPr>
        <w:t>ь</w:t>
      </w:r>
      <w:r w:rsidRPr="00236383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</w:rPr>
        <w:t>ц</w:t>
      </w:r>
      <w:r w:rsidRPr="00236383">
        <w:rPr>
          <w:rFonts w:ascii="Times New Roman" w:hAnsi="Times New Roman" w:cs="Times New Roman"/>
          <w:b/>
          <w:bCs/>
          <w:i/>
          <w:iCs/>
          <w:color w:val="111111"/>
          <w:w w:val="101"/>
          <w:sz w:val="24"/>
          <w:szCs w:val="24"/>
        </w:rPr>
        <w:t>ев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DA21AA" w:rsidRDefault="00DA21AA" w:rsidP="00FF0ACC">
      <w:pPr>
        <w:widowControl w:val="0"/>
        <w:spacing w:line="239" w:lineRule="auto"/>
        <w:ind w:right="749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жмит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каран</w:t>
      </w:r>
      <w:r w:rsidRPr="00236383">
        <w:rPr>
          <w:rFonts w:ascii="Times New Roman" w:hAnsi="Times New Roman" w:cs="Times New Roman"/>
          <w:b/>
          <w:bCs/>
          <w:color w:val="111111"/>
          <w:spacing w:val="-3"/>
          <w:sz w:val="24"/>
          <w:szCs w:val="24"/>
        </w:rPr>
        <w:t>д</w:t>
      </w:r>
      <w:r w:rsidRPr="00236383">
        <w:rPr>
          <w:rFonts w:ascii="Times New Roman" w:hAnsi="Times New Roman" w:cs="Times New Roman"/>
          <w:b/>
          <w:bCs/>
          <w:color w:val="111111"/>
          <w:spacing w:val="1"/>
          <w:sz w:val="24"/>
          <w:szCs w:val="24"/>
        </w:rPr>
        <w:t>а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ш м</w:t>
      </w:r>
      <w:r w:rsidRPr="00236383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жду ладон</w:t>
      </w:r>
      <w:r w:rsidRPr="00236383">
        <w:rPr>
          <w:rFonts w:ascii="Times New Roman" w:hAnsi="Times New Roman" w:cs="Times New Roman"/>
          <w:b/>
          <w:bCs/>
          <w:color w:val="111111"/>
          <w:spacing w:val="-3"/>
          <w:sz w:val="24"/>
          <w:szCs w:val="24"/>
        </w:rPr>
        <w:t>я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м</w:t>
      </w:r>
      <w:r w:rsidRPr="00236383">
        <w:rPr>
          <w:rFonts w:ascii="Times New Roman" w:hAnsi="Times New Roman" w:cs="Times New Roman"/>
          <w:b/>
          <w:bCs/>
          <w:color w:val="111111"/>
          <w:spacing w:val="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 Пов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рнит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х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к, чт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бы л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донь 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вой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руки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был</w:t>
      </w:r>
      <w:r w:rsidRPr="00236383">
        <w:rPr>
          <w:rFonts w:ascii="Times New Roman" w:hAnsi="Times New Roman" w:cs="Times New Roman"/>
          <w:color w:val="111111"/>
          <w:spacing w:val="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вв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рх.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ни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ыполн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ть прок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ты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ю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щ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движ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каран</w:t>
      </w:r>
      <w:r w:rsidRPr="00FF0ACC">
        <w:rPr>
          <w:rFonts w:ascii="Times New Roman" w:hAnsi="Times New Roman" w:cs="Times New Roman"/>
          <w:bCs/>
          <w:color w:val="111111"/>
          <w:spacing w:val="-2"/>
          <w:sz w:val="24"/>
          <w:szCs w:val="24"/>
        </w:rPr>
        <w:t>д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ашом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 – 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д. Ст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йт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ь,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что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236383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ка</w:t>
      </w:r>
      <w:r w:rsidRPr="00FF0ACC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р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андаш</w:t>
      </w:r>
      <w:r w:rsidRPr="00FF0ACC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«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д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обе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г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л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»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кон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ц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в.</w:t>
      </w:r>
    </w:p>
    <w:p w:rsidR="00DA21AA" w:rsidRPr="00236383" w:rsidRDefault="00DA21AA" w:rsidP="00FF0ACC">
      <w:pPr>
        <w:widowControl w:val="0"/>
        <w:spacing w:line="239" w:lineRule="auto"/>
        <w:ind w:right="749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Пом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  <w:u w:val="single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йт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полож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ни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т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рь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рх н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вле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а 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ь.</w:t>
      </w:r>
    </w:p>
    <w:p w:rsidR="00DA21AA" w:rsidRPr="00FF0ACC" w:rsidRDefault="00DA21AA" w:rsidP="00FF0ACC">
      <w:pPr>
        <w:widowControl w:val="0"/>
        <w:spacing w:line="240" w:lineRule="auto"/>
        <w:ind w:left="361" w:right="-20"/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</w:pPr>
    </w:p>
    <w:p w:rsidR="00DA21AA" w:rsidRPr="00236383" w:rsidRDefault="00DA21AA" w:rsidP="00236383">
      <w:pPr>
        <w:widowControl w:val="0"/>
        <w:tabs>
          <w:tab w:val="left" w:pos="9720"/>
        </w:tabs>
        <w:spacing w:line="240" w:lineRule="auto"/>
        <w:ind w:left="361" w:right="-20"/>
        <w:rPr>
          <w:rFonts w:ascii="Times New Roman" w:hAnsi="Times New Roman" w:cs="Times New Roman"/>
          <w:color w:val="111111"/>
          <w:sz w:val="24"/>
          <w:szCs w:val="24"/>
        </w:rPr>
        <w:sectPr w:rsidR="00DA21AA" w:rsidRPr="00236383">
          <w:pgSz w:w="11906" w:h="16838"/>
          <w:pgMar w:top="720" w:right="850" w:bottom="0" w:left="1132" w:header="0" w:footer="0" w:gutter="0"/>
          <w:cols w:space="708"/>
        </w:sectPr>
      </w:pPr>
    </w:p>
    <w:p w:rsidR="00DA21AA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color w:val="111111"/>
          <w:spacing w:val="1"/>
          <w:sz w:val="24"/>
          <w:szCs w:val="24"/>
        </w:rPr>
      </w:pPr>
      <w:bookmarkStart w:id="2" w:name="_page_37_0"/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К</w:t>
      </w:r>
      <w:r w:rsidRPr="00FF0ACC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р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 xml:space="preserve">андаш </w:t>
      </w:r>
      <w:r w:rsidRPr="00FF0ACC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>б</w:t>
      </w:r>
      <w:r w:rsidRPr="00FF0ACC">
        <w:rPr>
          <w:rFonts w:ascii="Times New Roman" w:hAnsi="Times New Roman" w:cs="Times New Roman"/>
          <w:bCs/>
          <w:i/>
          <w:color w:val="111111"/>
          <w:spacing w:val="-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жит</w:t>
      </w:r>
      <w:r w:rsidRPr="00FF0ACC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i/>
          <w:color w:val="111111"/>
          <w:spacing w:val="-2"/>
          <w:sz w:val="24"/>
          <w:szCs w:val="24"/>
        </w:rPr>
        <w:t>в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п</w:t>
      </w:r>
      <w:r w:rsidRPr="00FF0ACC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р</w:t>
      </w:r>
      <w:r w:rsidRPr="00FF0ACC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д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,</w:t>
      </w:r>
    </w:p>
    <w:p w:rsidR="00DA21AA" w:rsidRPr="00FF0ACC" w:rsidRDefault="00DA21AA">
      <w:pPr>
        <w:spacing w:after="4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потом – н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оборот.</w:t>
      </w:r>
    </w:p>
    <w:p w:rsidR="00DA21AA" w:rsidRPr="00FF0ACC" w:rsidRDefault="00DA21AA">
      <w:pPr>
        <w:spacing w:after="6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>
      <w:pPr>
        <w:widowControl w:val="0"/>
        <w:spacing w:line="239" w:lineRule="auto"/>
        <w:ind w:left="361" w:right="6131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Эй, р</w:t>
      </w:r>
      <w:r w:rsidRPr="00FF0ACC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б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я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т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, 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н</w:t>
      </w:r>
      <w:r w:rsidRPr="00FF0ACC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з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в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й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т</w:t>
      </w:r>
      <w:r w:rsidRPr="00FF0ACC">
        <w:rPr>
          <w:rFonts w:ascii="Times New Roman" w:hAnsi="Times New Roman" w:cs="Times New Roman"/>
          <w:i/>
          <w:color w:val="111111"/>
          <w:spacing w:val="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: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К</w:t>
      </w:r>
      <w:r w:rsidRPr="00FF0ACC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р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>ндашик</w:t>
      </w:r>
      <w:r w:rsidRPr="00FF0ACC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 xml:space="preserve"> н</w:t>
      </w:r>
      <w:r w:rsidRPr="00FF0ACC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 xml:space="preserve"> роня</w:t>
      </w:r>
      <w:r w:rsidRPr="00FF0ACC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й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т</w:t>
      </w:r>
      <w:r w:rsidRPr="00FF0ACC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! Пом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я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й-к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, 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д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руг, л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д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ош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к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у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:</w:t>
      </w:r>
    </w:p>
    <w:p w:rsidR="00DA21AA" w:rsidRPr="00FF0ACC" w:rsidRDefault="00DA21AA">
      <w:pPr>
        <w:spacing w:after="6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П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о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т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руди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ь 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щ</w:t>
      </w:r>
      <w:r w:rsidRPr="00FF0ACC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м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ножко.</w:t>
      </w:r>
    </w:p>
    <w:p w:rsidR="00DA21AA" w:rsidRPr="00FF0ACC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К</w:t>
      </w:r>
      <w:r w:rsidRPr="00FF0ACC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р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 xml:space="preserve">андаш </w:t>
      </w:r>
      <w:r w:rsidRPr="00FF0ACC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>б</w:t>
      </w:r>
      <w:r w:rsidRPr="00FF0ACC">
        <w:rPr>
          <w:rFonts w:ascii="Times New Roman" w:hAnsi="Times New Roman" w:cs="Times New Roman"/>
          <w:bCs/>
          <w:i/>
          <w:color w:val="111111"/>
          <w:spacing w:val="-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жит</w:t>
      </w:r>
      <w:r w:rsidRPr="00FF0ACC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i/>
          <w:color w:val="111111"/>
          <w:spacing w:val="-2"/>
          <w:sz w:val="24"/>
          <w:szCs w:val="24"/>
        </w:rPr>
        <w:t>в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п</w:t>
      </w:r>
      <w:r w:rsidRPr="00FF0ACC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р</w:t>
      </w:r>
      <w:r w:rsidRPr="00FF0ACC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д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,</w:t>
      </w:r>
    </w:p>
    <w:p w:rsidR="00DA21AA" w:rsidRPr="00FF0ACC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потом – н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оборот.</w:t>
      </w:r>
    </w:p>
    <w:p w:rsidR="00DA21AA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</w:p>
    <w:p w:rsidR="00DA21AA" w:rsidRPr="00236383" w:rsidRDefault="00DA21AA">
      <w:pPr>
        <w:spacing w:after="3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622"/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</w:pP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Упр</w:t>
      </w:r>
      <w:r w:rsidRPr="00FF0ACC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</w:t>
      </w:r>
      <w:r w:rsidRPr="00FF0ACC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ж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</w:t>
      </w:r>
      <w:r w:rsidRPr="00FF0ACC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  <w:u w:val="single"/>
        </w:rPr>
        <w:t>е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ни</w:t>
      </w:r>
      <w:r w:rsidRPr="00FF0ACC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FF0ACC">
        <w:rPr>
          <w:rFonts w:ascii="Times New Roman" w:hAnsi="Times New Roman" w:cs="Times New Roman"/>
          <w:b/>
          <w:color w:val="111111"/>
          <w:spacing w:val="-2"/>
          <w:sz w:val="24"/>
          <w:szCs w:val="24"/>
          <w:u w:val="single"/>
        </w:rPr>
        <w:t xml:space="preserve"> 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3.</w:t>
      </w:r>
      <w:r w:rsidRPr="00FF0ACC"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  <w:t xml:space="preserve"> </w:t>
      </w:r>
    </w:p>
    <w:p w:rsidR="00DA21AA" w:rsidRDefault="00DA21AA">
      <w:pPr>
        <w:widowControl w:val="0"/>
        <w:spacing w:line="240" w:lineRule="auto"/>
        <w:ind w:left="361" w:right="622"/>
        <w:rPr>
          <w:rFonts w:ascii="Times New Roman" w:hAnsi="Times New Roman" w:cs="Times New Roman"/>
          <w:color w:val="111111"/>
          <w:spacing w:val="1"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622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b/>
          <w:color w:val="111111"/>
          <w:sz w:val="24"/>
          <w:szCs w:val="24"/>
        </w:rPr>
        <w:t>«</w:t>
      </w:r>
      <w:r w:rsidRPr="00FF0ACC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С</w:t>
      </w:r>
      <w:r w:rsidRPr="00FF0ACC">
        <w:rPr>
          <w:rFonts w:ascii="Times New Roman" w:hAnsi="Times New Roman" w:cs="Times New Roman"/>
          <w:b/>
          <w:bCs/>
          <w:color w:val="111111"/>
          <w:sz w:val="24"/>
          <w:szCs w:val="24"/>
        </w:rPr>
        <w:t>амома</w:t>
      </w:r>
      <w:r w:rsidRPr="00FF0ACC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сс</w:t>
      </w:r>
      <w:r w:rsidRPr="00FF0ACC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а</w:t>
      </w:r>
      <w:r w:rsidRPr="00FF0ACC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ж </w:t>
      </w:r>
      <w:r w:rsidRPr="00FF0ACC">
        <w:rPr>
          <w:rFonts w:ascii="Times New Roman" w:hAnsi="Times New Roman" w:cs="Times New Roman"/>
          <w:b/>
          <w:i/>
          <w:iCs/>
          <w:color w:val="111111"/>
          <w:sz w:val="24"/>
          <w:szCs w:val="24"/>
        </w:rPr>
        <w:t>(пов</w:t>
      </w:r>
      <w:r w:rsidRPr="00FF0ACC">
        <w:rPr>
          <w:rFonts w:ascii="Times New Roman" w:hAnsi="Times New Roman" w:cs="Times New Roman"/>
          <w:b/>
          <w:i/>
          <w:iCs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b/>
          <w:i/>
          <w:iCs/>
          <w:color w:val="111111"/>
          <w:sz w:val="24"/>
          <w:szCs w:val="24"/>
        </w:rPr>
        <w:t>р</w:t>
      </w:r>
      <w:r w:rsidRPr="00FF0ACC">
        <w:rPr>
          <w:rFonts w:ascii="Times New Roman" w:hAnsi="Times New Roman" w:cs="Times New Roman"/>
          <w:b/>
          <w:i/>
          <w:iCs/>
          <w:color w:val="111111"/>
          <w:w w:val="101"/>
          <w:sz w:val="24"/>
          <w:szCs w:val="24"/>
        </w:rPr>
        <w:t>х</w:t>
      </w:r>
      <w:r w:rsidRPr="00FF0ACC">
        <w:rPr>
          <w:rFonts w:ascii="Times New Roman" w:hAnsi="Times New Roman" w:cs="Times New Roman"/>
          <w:b/>
          <w:i/>
          <w:iCs/>
          <w:color w:val="111111"/>
          <w:spacing w:val="-3"/>
          <w:sz w:val="24"/>
          <w:szCs w:val="24"/>
        </w:rPr>
        <w:t>н</w:t>
      </w:r>
      <w:r w:rsidRPr="00FF0ACC">
        <w:rPr>
          <w:rFonts w:ascii="Times New Roman" w:hAnsi="Times New Roman" w:cs="Times New Roman"/>
          <w:b/>
          <w:i/>
          <w:iCs/>
          <w:color w:val="111111"/>
          <w:sz w:val="24"/>
          <w:szCs w:val="24"/>
        </w:rPr>
        <w:t>о</w:t>
      </w:r>
      <w:r w:rsidRPr="00FF0ACC">
        <w:rPr>
          <w:rFonts w:ascii="Times New Roman" w:hAnsi="Times New Roman" w:cs="Times New Roman"/>
          <w:b/>
          <w:i/>
          <w:iCs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b/>
          <w:i/>
          <w:iCs/>
          <w:color w:val="111111"/>
          <w:sz w:val="24"/>
          <w:szCs w:val="24"/>
        </w:rPr>
        <w:t>тны</w:t>
      </w:r>
      <w:r w:rsidRPr="00FF0ACC">
        <w:rPr>
          <w:rFonts w:ascii="Times New Roman" w:hAnsi="Times New Roman" w:cs="Times New Roman"/>
          <w:b/>
          <w:i/>
          <w:iCs/>
          <w:color w:val="111111"/>
          <w:spacing w:val="-1"/>
          <w:sz w:val="24"/>
          <w:szCs w:val="24"/>
        </w:rPr>
        <w:t>й</w:t>
      </w:r>
      <w:r w:rsidRPr="00FF0ACC">
        <w:rPr>
          <w:rFonts w:ascii="Times New Roman" w:hAnsi="Times New Roman" w:cs="Times New Roman"/>
          <w:b/>
          <w:i/>
          <w:iCs/>
          <w:color w:val="111111"/>
          <w:sz w:val="24"/>
          <w:szCs w:val="24"/>
        </w:rPr>
        <w:t>)</w:t>
      </w:r>
      <w:r w:rsidRPr="00FF0ACC">
        <w:rPr>
          <w:rFonts w:ascii="Times New Roman" w:hAnsi="Times New Roman" w:cs="Times New Roman"/>
          <w:b/>
          <w:i/>
          <w:iCs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</w:rPr>
        <w:t>ко</w:t>
      </w:r>
      <w:r w:rsidRPr="00FF0ACC">
        <w:rPr>
          <w:rFonts w:ascii="Times New Roman" w:hAnsi="Times New Roman" w:cs="Times New Roman"/>
          <w:b/>
          <w:color w:val="111111"/>
          <w:spacing w:val="1"/>
          <w:sz w:val="24"/>
          <w:szCs w:val="24"/>
        </w:rPr>
        <w:t>н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чиков </w:t>
      </w:r>
      <w:r w:rsidRPr="00FF0ACC">
        <w:rPr>
          <w:rFonts w:ascii="Times New Roman" w:hAnsi="Times New Roman" w:cs="Times New Roman"/>
          <w:b/>
          <w:color w:val="111111"/>
          <w:spacing w:val="-1"/>
          <w:sz w:val="24"/>
          <w:szCs w:val="24"/>
        </w:rPr>
        <w:t>п</w:t>
      </w:r>
      <w:r w:rsidRPr="00FF0ACC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</w:rPr>
        <w:t>л</w:t>
      </w:r>
      <w:r w:rsidRPr="00FF0ACC">
        <w:rPr>
          <w:rFonts w:ascii="Times New Roman" w:hAnsi="Times New Roman" w:cs="Times New Roman"/>
          <w:b/>
          <w:color w:val="111111"/>
          <w:spacing w:val="-1"/>
          <w:sz w:val="24"/>
          <w:szCs w:val="24"/>
        </w:rPr>
        <w:t>ь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</w:rPr>
        <w:t>ц</w:t>
      </w:r>
      <w:r w:rsidRPr="00FF0ACC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в». </w:t>
      </w:r>
    </w:p>
    <w:p w:rsidR="00DA21AA" w:rsidRDefault="00DA21AA">
      <w:pPr>
        <w:widowControl w:val="0"/>
        <w:spacing w:line="240" w:lineRule="auto"/>
        <w:ind w:left="361" w:right="622"/>
        <w:rPr>
          <w:rFonts w:ascii="Times New Roman" w:hAnsi="Times New Roman" w:cs="Times New Roman"/>
          <w:color w:val="111111"/>
          <w:sz w:val="24"/>
          <w:szCs w:val="24"/>
        </w:rPr>
      </w:pPr>
    </w:p>
    <w:p w:rsidR="00DA21AA" w:rsidRDefault="00DA21AA" w:rsidP="00FF0ACC">
      <w:pPr>
        <w:widowControl w:val="0"/>
        <w:spacing w:line="240" w:lineRule="auto"/>
        <w:ind w:left="361" w:right="622"/>
        <w:rPr>
          <w:rFonts w:ascii="Times New Roman" w:hAnsi="Times New Roman" w:cs="Times New Roman"/>
          <w:color w:val="111111"/>
          <w:w w:val="10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жмит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каран</w:t>
      </w:r>
      <w:r w:rsidRPr="00FF0ACC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д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аш</w:t>
      </w:r>
      <w:r w:rsidRPr="00FF0ACC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в правой рук</w:t>
      </w:r>
      <w:r w:rsidRPr="00FF0ACC">
        <w:rPr>
          <w:rFonts w:ascii="Times New Roman" w:hAnsi="Times New Roman" w:cs="Times New Roman"/>
          <w:b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 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ж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подуш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бо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ьшого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 ук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льно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ц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в. Кончик</w:t>
      </w:r>
      <w:r w:rsidRPr="00236383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ка</w:t>
      </w:r>
      <w:r w:rsidRPr="00FF0ACC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р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андаша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«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мотрит»</w:t>
      </w:r>
      <w:r w:rsidRPr="00236383">
        <w:rPr>
          <w:rFonts w:ascii="Times New Roman" w:hAnsi="Times New Roman" w:cs="Times New Roman"/>
          <w:i/>
          <w:iCs/>
          <w:color w:val="111111"/>
          <w:spacing w:val="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пол.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Сд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л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йт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с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к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  <w:u w:val="single"/>
        </w:rPr>
        <w:t>л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ьк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  <w:u w:val="single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  <w:u w:val="single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ир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ющих</w:t>
      </w:r>
      <w:r>
        <w:rPr>
          <w:rFonts w:ascii="Times New Roman" w:hAnsi="Times New Roman" w:cs="Times New Roman"/>
          <w:color w:val="11111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  <w:u w:val="single"/>
        </w:rPr>
        <w:t>д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виж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ний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вп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д-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д.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ори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упр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жн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жа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к</w:t>
      </w:r>
      <w:r w:rsidRPr="00FF0ACC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р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>ндаш</w:t>
      </w:r>
      <w:r w:rsidRPr="00236383">
        <w:rPr>
          <w:rFonts w:ascii="Times New Roman" w:hAnsi="Times New Roman" w:cs="Times New Roman"/>
          <w:b/>
          <w:bCs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ж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ду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льшим 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дним,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большим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 б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ы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нным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ца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Pr="00236383">
        <w:rPr>
          <w:rFonts w:ascii="Times New Roman" w:hAnsi="Times New Roman" w:cs="Times New Roman"/>
          <w:color w:val="111111"/>
          <w:spacing w:val="2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ш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им и мизинц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м. 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ж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к</w:t>
      </w:r>
      <w:r w:rsidRPr="00FF0ACC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р</w:t>
      </w:r>
      <w:r w:rsidRPr="00FF0ACC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>ан</w:t>
      </w:r>
      <w:r w:rsidRPr="00FF0ACC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д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аш</w:t>
      </w:r>
      <w:r w:rsidRPr="00FF0ACC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 xml:space="preserve"> в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л</w:t>
      </w:r>
      <w:r w:rsidRPr="00FF0ACC">
        <w:rPr>
          <w:rFonts w:ascii="Times New Roman" w:hAnsi="Times New Roman" w:cs="Times New Roman"/>
          <w:bCs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в</w:t>
      </w:r>
      <w:r w:rsidRPr="00FF0ACC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ую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р</w:t>
      </w:r>
      <w:r w:rsidRPr="00FF0ACC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у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к</w:t>
      </w:r>
      <w:r w:rsidRPr="00FF0ACC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льчи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ой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пр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я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  <w:u w:val="single"/>
        </w:rPr>
        <w:t>г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ая</w:t>
      </w:r>
      <w:r w:rsidRPr="00236383">
        <w:rPr>
          <w:rFonts w:ascii="Times New Roman" w:hAnsi="Times New Roman" w:cs="Times New Roman"/>
          <w:color w:val="111111"/>
          <w:spacing w:val="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и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</w:p>
    <w:p w:rsidR="00DA21AA" w:rsidRDefault="00DA21AA" w:rsidP="00FF0ACC">
      <w:pPr>
        <w:widowControl w:val="0"/>
        <w:spacing w:line="240" w:lineRule="auto"/>
        <w:ind w:left="361" w:right="622"/>
        <w:rPr>
          <w:rFonts w:ascii="Times New Roman" w:hAnsi="Times New Roman" w:cs="Times New Roman"/>
          <w:color w:val="111111"/>
          <w:w w:val="101"/>
          <w:sz w:val="24"/>
          <w:szCs w:val="24"/>
        </w:rPr>
      </w:pPr>
    </w:p>
    <w:p w:rsidR="00DA21AA" w:rsidRPr="00236383" w:rsidRDefault="00DA21AA" w:rsidP="00FF0ACC">
      <w:pPr>
        <w:widowControl w:val="0"/>
        <w:spacing w:line="240" w:lineRule="auto"/>
        <w:ind w:left="361" w:right="622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«Пот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у</w:t>
      </w:r>
      <w:r w:rsidRPr="00236383">
        <w:rPr>
          <w:rFonts w:ascii="Times New Roman" w:hAnsi="Times New Roman" w:cs="Times New Roman"/>
          <w:i/>
          <w:iCs/>
          <w:color w:val="111111"/>
          <w:spacing w:val="-2"/>
          <w:sz w:val="24"/>
          <w:szCs w:val="24"/>
        </w:rPr>
        <w:t>л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ь. По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т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w w:val="101"/>
          <w:sz w:val="24"/>
          <w:szCs w:val="24"/>
        </w:rPr>
        <w:t>у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ли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i/>
          <w:iCs/>
          <w:color w:val="111111"/>
          <w:spacing w:val="-2"/>
          <w:sz w:val="24"/>
          <w:szCs w:val="24"/>
        </w:rPr>
        <w:t>ь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!</w:t>
      </w:r>
      <w:r w:rsidRPr="00236383">
        <w:rPr>
          <w:rFonts w:ascii="Times New Roman" w:hAnsi="Times New Roman" w:cs="Times New Roman"/>
          <w:i/>
          <w:iCs/>
          <w:color w:val="111111"/>
          <w:spacing w:val="2"/>
          <w:sz w:val="24"/>
          <w:szCs w:val="24"/>
        </w:rPr>
        <w:t>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DA21AA" w:rsidRPr="00FF0ACC" w:rsidRDefault="00DA21AA">
      <w:pPr>
        <w:spacing w:after="7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Т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к,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л</w:t>
      </w:r>
      <w:r w:rsidRPr="00FF0ACC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д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о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ш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ки р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збуди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л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и.</w:t>
      </w:r>
    </w:p>
    <w:p w:rsidR="00DA21AA" w:rsidRPr="00FF0ACC" w:rsidRDefault="00DA21AA">
      <w:pPr>
        <w:spacing w:after="3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Ну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п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л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ь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чики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з</w:t>
      </w:r>
      <w:r w:rsidRPr="00FF0ACC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б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ыли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?</w:t>
      </w:r>
    </w:p>
    <w:p w:rsidR="00DA21AA" w:rsidRPr="00FF0ACC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Ходит в го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т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и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к</w:t>
      </w:r>
      <w:r w:rsidRPr="00FF0ACC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рандаш</w:t>
      </w:r>
      <w:r w:rsidRPr="00FF0ACC">
        <w:rPr>
          <w:rFonts w:ascii="Times New Roman" w:hAnsi="Times New Roman" w:cs="Times New Roman"/>
          <w:b/>
          <w:bCs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:</w:t>
      </w:r>
    </w:p>
    <w:p w:rsidR="00DA21AA" w:rsidRPr="00FF0ACC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К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ждый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п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льчик будит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ш!</w:t>
      </w:r>
    </w:p>
    <w:p w:rsidR="00DA21AA" w:rsidRPr="00FF0ACC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З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д</w:t>
      </w:r>
      <w:r w:rsidRPr="00FF0ACC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ь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в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п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ль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ч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ики 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про</w:t>
      </w:r>
      <w:r w:rsidRPr="00FF0ACC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нули</w:t>
      </w:r>
      <w:r w:rsidRPr="00FF0ACC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ь</w:t>
      </w:r>
      <w:r w:rsidRPr="00FF0ACC">
        <w:rPr>
          <w:rFonts w:ascii="Times New Roman" w:hAnsi="Times New Roman" w:cs="Times New Roman"/>
          <w:b/>
          <w:bCs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:</w:t>
      </w:r>
    </w:p>
    <w:p w:rsidR="00DA21AA" w:rsidRPr="00FF0ACC" w:rsidRDefault="00DA21AA">
      <w:pPr>
        <w:spacing w:after="6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П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о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т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я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н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ули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ь.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П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о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т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я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н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ули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ь!</w:t>
      </w:r>
    </w:p>
    <w:p w:rsidR="00DA21AA" w:rsidRPr="00FF0ACC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Выполнит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упр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жн</w:t>
      </w:r>
      <w:r w:rsidRPr="00FF0ACC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ни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дл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я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л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в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о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й руки.</w:t>
      </w:r>
    </w:p>
    <w:p w:rsidR="00DA21AA" w:rsidRPr="00FF0ACC" w:rsidRDefault="00DA21AA">
      <w:pPr>
        <w:spacing w:after="6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С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но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в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в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го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т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и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мы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ид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м.</w:t>
      </w:r>
    </w:p>
    <w:p w:rsidR="00DA21AA" w:rsidRPr="00FF0ACC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 w:rsidP="00FF0ACC">
      <w:pPr>
        <w:widowControl w:val="0"/>
        <w:spacing w:line="239" w:lineRule="auto"/>
        <w:ind w:left="264" w:right="6413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К</w:t>
      </w:r>
      <w:r w:rsidRPr="00FF0ACC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р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 xml:space="preserve">андаш </w:t>
      </w:r>
      <w:r w:rsidRPr="00FF0ACC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 xml:space="preserve">обой </w:t>
      </w:r>
      <w:r w:rsidRPr="00FF0ACC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з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ов</w:t>
      </w:r>
      <w:r w:rsidRPr="00FF0ACC">
        <w:rPr>
          <w:rFonts w:ascii="Times New Roman" w:hAnsi="Times New Roman" w:cs="Times New Roman"/>
          <w:bCs/>
          <w:i/>
          <w:color w:val="111111"/>
          <w:spacing w:val="-2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>м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. Ходит в го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т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и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к</w:t>
      </w:r>
      <w:r w:rsidRPr="00FF0ACC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рандаш</w:t>
      </w:r>
      <w:r w:rsidRPr="00FF0ACC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:</w:t>
      </w:r>
    </w:p>
    <w:p w:rsidR="00DA21AA" w:rsidRPr="00236383" w:rsidRDefault="00DA21AA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Default="00DA21AA" w:rsidP="00FF0ACC">
      <w:pPr>
        <w:widowControl w:val="0"/>
        <w:spacing w:line="240" w:lineRule="auto"/>
        <w:ind w:left="264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К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ждый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п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льчик будит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ш!</w:t>
      </w:r>
      <w:bookmarkEnd w:id="2"/>
    </w:p>
    <w:p w:rsidR="00DA21AA" w:rsidRDefault="00DA21AA" w:rsidP="00FF0ACC">
      <w:pPr>
        <w:widowControl w:val="0"/>
        <w:spacing w:line="240" w:lineRule="auto"/>
        <w:ind w:left="264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</w:p>
    <w:p w:rsidR="00DA21AA" w:rsidRPr="00FF0ACC" w:rsidRDefault="00DA21AA" w:rsidP="00FF0ACC">
      <w:pPr>
        <w:widowControl w:val="0"/>
        <w:spacing w:line="240" w:lineRule="auto"/>
        <w:ind w:left="264" w:right="1476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И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зд</w:t>
      </w:r>
      <w:r w:rsidRPr="00FF0ACC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ь в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се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п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л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ьч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и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к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и</w:t>
      </w:r>
      <w:r w:rsidRPr="00FF0ACC">
        <w:rPr>
          <w:rFonts w:ascii="Times New Roman" w:hAnsi="Times New Roman" w:cs="Times New Roman"/>
          <w:i/>
          <w:color w:val="111111"/>
          <w:spacing w:val="3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пр</w:t>
      </w:r>
      <w:r w:rsidRPr="00FF0ACC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>о</w:t>
      </w:r>
      <w:r w:rsidRPr="00FF0ACC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н</w:t>
      </w:r>
      <w:r w:rsidRPr="00FF0ACC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у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ли</w:t>
      </w:r>
      <w:r w:rsidRPr="00FF0ACC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ь</w:t>
      </w:r>
      <w:r w:rsidRPr="00FF0ACC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:</w:t>
      </w:r>
    </w:p>
    <w:p w:rsidR="00DA21AA" w:rsidRPr="00FF0ACC" w:rsidRDefault="00DA21AA" w:rsidP="00FF0ACC">
      <w:pPr>
        <w:spacing w:after="6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 w:rsidP="00FF0ACC">
      <w:pPr>
        <w:widowControl w:val="0"/>
        <w:spacing w:line="240" w:lineRule="auto"/>
        <w:ind w:left="264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П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о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т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я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н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ули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ь.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П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о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т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я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н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ули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ь!</w:t>
      </w:r>
    </w:p>
    <w:p w:rsidR="00DA21AA" w:rsidRPr="00FF0ACC" w:rsidRDefault="00DA21AA" w:rsidP="00FF0ACC">
      <w:pPr>
        <w:widowControl w:val="0"/>
        <w:spacing w:line="240" w:lineRule="auto"/>
        <w:ind w:left="264" w:right="-20"/>
        <w:rPr>
          <w:rFonts w:ascii="Times New Roman" w:hAnsi="Times New Roman" w:cs="Times New Roman"/>
          <w:i/>
          <w:color w:val="111111"/>
          <w:sz w:val="24"/>
          <w:szCs w:val="24"/>
        </w:rPr>
        <w:sectPr w:rsidR="00DA21AA" w:rsidRPr="00FF0ACC">
          <w:pgSz w:w="11906" w:h="16838"/>
          <w:pgMar w:top="720" w:right="850" w:bottom="0" w:left="1132" w:header="0" w:footer="0" w:gutter="0"/>
          <w:cols w:space="708"/>
        </w:sectPr>
      </w:pPr>
    </w:p>
    <w:p w:rsidR="00DA21AA" w:rsidRPr="00236383" w:rsidRDefault="00DA21AA">
      <w:pPr>
        <w:spacing w:after="3" w:line="220" w:lineRule="exact"/>
        <w:rPr>
          <w:rFonts w:ascii="Times New Roman" w:hAnsi="Times New Roman" w:cs="Times New Roman"/>
          <w:sz w:val="24"/>
          <w:szCs w:val="24"/>
        </w:rPr>
      </w:pPr>
      <w:bookmarkStart w:id="3" w:name="_page_48_0"/>
    </w:p>
    <w:p w:rsidR="00DA21AA" w:rsidRPr="00FF0ACC" w:rsidRDefault="00DA21AA">
      <w:pPr>
        <w:widowControl w:val="0"/>
        <w:spacing w:line="240" w:lineRule="auto"/>
        <w:ind w:right="1110" w:firstLine="360"/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</w:pP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Упр</w:t>
      </w:r>
      <w:r w:rsidRPr="00FF0ACC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</w:t>
      </w:r>
      <w:r w:rsidRPr="00FF0ACC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ж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</w:t>
      </w:r>
      <w:r w:rsidRPr="00FF0ACC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  <w:u w:val="single"/>
        </w:rPr>
        <w:t>е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ни</w:t>
      </w:r>
      <w:r w:rsidRPr="00FF0ACC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FF0ACC">
        <w:rPr>
          <w:rFonts w:ascii="Times New Roman" w:hAnsi="Times New Roman" w:cs="Times New Roman"/>
          <w:b/>
          <w:color w:val="111111"/>
          <w:spacing w:val="-2"/>
          <w:sz w:val="24"/>
          <w:szCs w:val="24"/>
          <w:u w:val="single"/>
        </w:rPr>
        <w:t xml:space="preserve"> 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 xml:space="preserve">4. </w:t>
      </w:r>
    </w:p>
    <w:p w:rsidR="00DA21AA" w:rsidRDefault="00DA21AA">
      <w:pPr>
        <w:widowControl w:val="0"/>
        <w:spacing w:line="240" w:lineRule="auto"/>
        <w:ind w:right="1110" w:firstLine="360"/>
        <w:rPr>
          <w:rFonts w:ascii="Times New Roman" w:hAnsi="Times New Roman" w:cs="Times New Roman"/>
          <w:color w:val="111111"/>
          <w:sz w:val="24"/>
          <w:szCs w:val="24"/>
        </w:rPr>
      </w:pPr>
    </w:p>
    <w:p w:rsidR="00DA21AA" w:rsidRDefault="00DA21AA" w:rsidP="00FF0ACC">
      <w:pPr>
        <w:widowControl w:val="0"/>
        <w:spacing w:line="240" w:lineRule="auto"/>
        <w:ind w:right="1110" w:firstLine="360"/>
        <w:rPr>
          <w:rFonts w:ascii="Times New Roman" w:hAnsi="Times New Roman" w:cs="Times New Roman"/>
          <w:color w:val="111111"/>
          <w:w w:val="101"/>
          <w:sz w:val="24"/>
          <w:szCs w:val="24"/>
        </w:rPr>
      </w:pPr>
      <w:r w:rsidRPr="00FF0ACC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</w:rPr>
        <w:t>“</w:t>
      </w:r>
      <w:r w:rsidRPr="00FF0ACC">
        <w:rPr>
          <w:rFonts w:ascii="Times New Roman" w:hAnsi="Times New Roman" w:cs="Times New Roman"/>
          <w:b/>
          <w:color w:val="111111"/>
          <w:spacing w:val="-3"/>
          <w:sz w:val="24"/>
          <w:szCs w:val="24"/>
        </w:rPr>
        <w:t>М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</w:rPr>
        <w:t>о</w:t>
      </w:r>
      <w:r w:rsidRPr="00FF0ACC">
        <w:rPr>
          <w:rFonts w:ascii="Times New Roman" w:hAnsi="Times New Roman" w:cs="Times New Roman"/>
          <w:b/>
          <w:color w:val="111111"/>
          <w:spacing w:val="1"/>
          <w:sz w:val="24"/>
          <w:szCs w:val="24"/>
        </w:rPr>
        <w:t>ло</w:t>
      </w:r>
      <w:r w:rsidRPr="00FF0ACC">
        <w:rPr>
          <w:rFonts w:ascii="Times New Roman" w:hAnsi="Times New Roman" w:cs="Times New Roman"/>
          <w:b/>
          <w:color w:val="111111"/>
          <w:spacing w:val="-1"/>
          <w:sz w:val="24"/>
          <w:szCs w:val="24"/>
        </w:rPr>
        <w:t>т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</w:rPr>
        <w:t>ок</w:t>
      </w:r>
      <w:r w:rsidRPr="00FF0ACC">
        <w:rPr>
          <w:rFonts w:ascii="Times New Roman" w:hAnsi="Times New Roman" w:cs="Times New Roman"/>
          <w:b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</w:rPr>
        <w:t>и г</w:t>
      </w:r>
      <w:r w:rsidRPr="00FF0ACC">
        <w:rPr>
          <w:rFonts w:ascii="Times New Roman" w:hAnsi="Times New Roman" w:cs="Times New Roman"/>
          <w:b/>
          <w:color w:val="111111"/>
          <w:spacing w:val="-1"/>
          <w:sz w:val="24"/>
          <w:szCs w:val="24"/>
        </w:rPr>
        <w:t>в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</w:rPr>
        <w:t>о</w:t>
      </w:r>
      <w:r w:rsidRPr="00FF0ACC">
        <w:rPr>
          <w:rFonts w:ascii="Times New Roman" w:hAnsi="Times New Roman" w:cs="Times New Roman"/>
          <w:b/>
          <w:color w:val="111111"/>
          <w:spacing w:val="-1"/>
          <w:sz w:val="24"/>
          <w:szCs w:val="24"/>
        </w:rPr>
        <w:t>з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</w:rPr>
        <w:t>дик</w:t>
      </w:r>
      <w:r w:rsidRPr="00FF0ACC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”</w:t>
      </w:r>
      <w:r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 xml:space="preserve"> </w:t>
      </w:r>
    </w:p>
    <w:p w:rsidR="00DA21AA" w:rsidRPr="00236383" w:rsidRDefault="00DA21AA" w:rsidP="00FF0ACC">
      <w:pPr>
        <w:widowControl w:val="0"/>
        <w:spacing w:line="240" w:lineRule="auto"/>
        <w:ind w:right="1110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pacing w:val="2"/>
          <w:sz w:val="24"/>
          <w:szCs w:val="24"/>
        </w:rPr>
        <w:t>(</w:t>
      </w:r>
      <w:r w:rsidRPr="00FF0ACC">
        <w:rPr>
          <w:rFonts w:ascii="Times New Roman" w:hAnsi="Times New Roman" w:cs="Times New Roman"/>
          <w:bCs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м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ом</w:t>
      </w:r>
      <w:r w:rsidRPr="00FF0ACC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color w:val="111111"/>
          <w:spacing w:val="-2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bCs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ж</w:t>
      </w:r>
      <w:r w:rsidRPr="00FF0ACC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поду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ш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чки 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льшо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ц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>
        <w:rPr>
          <w:rFonts w:ascii="Times New Roman" w:hAnsi="Times New Roman" w:cs="Times New Roman"/>
          <w:color w:val="111111"/>
          <w:sz w:val="24"/>
          <w:szCs w:val="24"/>
        </w:rPr>
        <w:t>)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DA21AA" w:rsidRPr="00FF0ACC" w:rsidRDefault="00DA21AA">
      <w:pPr>
        <w:widowControl w:val="0"/>
        <w:spacing w:line="240" w:lineRule="auto"/>
        <w:ind w:right="1110" w:firstLine="360"/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</w:pPr>
    </w:p>
    <w:p w:rsidR="00DA21AA" w:rsidRPr="00FF0ACC" w:rsidRDefault="00DA21AA" w:rsidP="00FF0ACC">
      <w:pPr>
        <w:widowControl w:val="0"/>
        <w:spacing w:line="239" w:lineRule="auto"/>
        <w:ind w:right="625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w w:val="101"/>
          <w:sz w:val="24"/>
          <w:szCs w:val="24"/>
        </w:rPr>
        <w:t xml:space="preserve">    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жмит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каран</w:t>
      </w:r>
      <w:r w:rsidRPr="00FF0ACC">
        <w:rPr>
          <w:rFonts w:ascii="Times New Roman" w:hAnsi="Times New Roman" w:cs="Times New Roman"/>
          <w:bCs/>
          <w:color w:val="111111"/>
          <w:spacing w:val="-3"/>
          <w:sz w:val="24"/>
          <w:szCs w:val="24"/>
        </w:rPr>
        <w:t>д</w:t>
      </w:r>
      <w:r w:rsidRPr="00FF0ACC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ш в правой рук</w:t>
      </w:r>
      <w:r w:rsidRPr="00FF0ACC">
        <w:rPr>
          <w:rFonts w:ascii="Times New Roman" w:hAnsi="Times New Roman" w:cs="Times New Roman"/>
          <w:bCs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, уд</w:t>
      </w:r>
      <w:r w:rsidRPr="00FF0ACC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ж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ив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ая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color w:val="111111"/>
          <w:spacing w:val="-3"/>
          <w:sz w:val="24"/>
          <w:szCs w:val="24"/>
        </w:rPr>
        <w:t>г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F0ACC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F0ACC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рти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FF0ACC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ьно</w:t>
      </w:r>
      <w:r w:rsidRPr="00FF0ACC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ырь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 xml:space="preserve"> п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льц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и. Кон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ч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ом б</w:t>
      </w:r>
      <w:r w:rsidRPr="00FF0ACC">
        <w:rPr>
          <w:rFonts w:ascii="Times New Roman" w:hAnsi="Times New Roman" w:cs="Times New Roman"/>
          <w:color w:val="111111"/>
          <w:spacing w:val="1"/>
          <w:sz w:val="24"/>
          <w:szCs w:val="24"/>
        </w:rPr>
        <w:t>ол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ь</w:t>
      </w:r>
      <w:r w:rsidRPr="00FF0ACC">
        <w:rPr>
          <w:rFonts w:ascii="Times New Roman" w:hAnsi="Times New Roman" w:cs="Times New Roman"/>
          <w:color w:val="111111"/>
          <w:spacing w:val="-2"/>
          <w:sz w:val="24"/>
          <w:szCs w:val="24"/>
        </w:rPr>
        <w:t>ш</w:t>
      </w:r>
      <w:r w:rsidRPr="00FF0ACC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го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ц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прот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лкив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й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ка</w:t>
      </w:r>
      <w:r w:rsidRPr="00FF0ACC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р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н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даш</w:t>
      </w:r>
      <w:r w:rsidRPr="00FF0ACC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вни</w:t>
      </w:r>
      <w:r w:rsidRPr="00FF0ACC">
        <w:rPr>
          <w:rFonts w:ascii="Times New Roman" w:hAnsi="Times New Roman" w:cs="Times New Roman"/>
          <w:bCs/>
          <w:color w:val="111111"/>
          <w:w w:val="101"/>
          <w:sz w:val="24"/>
          <w:szCs w:val="24"/>
        </w:rPr>
        <w:t>з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. Выпо</w:t>
      </w:r>
      <w:r w:rsidRPr="00FF0ACC">
        <w:rPr>
          <w:rFonts w:ascii="Times New Roman" w:hAnsi="Times New Roman" w:cs="Times New Roman"/>
          <w:color w:val="111111"/>
          <w:spacing w:val="1"/>
          <w:sz w:val="24"/>
          <w:szCs w:val="24"/>
        </w:rPr>
        <w:t>л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ите</w:t>
      </w:r>
      <w:r w:rsidRPr="00FF0ACC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FF0ACC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FF0ACC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ж</w:t>
      </w:r>
      <w:r w:rsidRPr="00FF0ACC">
        <w:rPr>
          <w:rFonts w:ascii="Times New Roman" w:hAnsi="Times New Roman" w:cs="Times New Roman"/>
          <w:color w:val="111111"/>
          <w:spacing w:val="1"/>
          <w:sz w:val="24"/>
          <w:szCs w:val="24"/>
        </w:rPr>
        <w:t>н</w:t>
      </w:r>
      <w:r w:rsidRPr="00FF0ACC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color w:val="111111"/>
          <w:spacing w:val="-2"/>
          <w:sz w:val="24"/>
          <w:szCs w:val="24"/>
        </w:rPr>
        <w:t>н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 xml:space="preserve"> 5 </w:t>
      </w:r>
      <w:r w:rsidRPr="00FF0ACC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з.</w:t>
      </w:r>
    </w:p>
    <w:p w:rsidR="00DA21AA" w:rsidRPr="00236383" w:rsidRDefault="00DA21AA">
      <w:pPr>
        <w:spacing w:after="4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Что 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ес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ли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м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п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о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т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роить до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м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?</w:t>
      </w:r>
    </w:p>
    <w:p w:rsidR="00DA21AA" w:rsidRPr="00FF0ACC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П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льчик буд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т м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о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ло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тком.</w:t>
      </w:r>
    </w:p>
    <w:p w:rsidR="00DA21AA" w:rsidRPr="00FF0ACC" w:rsidRDefault="00DA21AA">
      <w:pPr>
        <w:spacing w:after="6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Гвозд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м 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т</w:t>
      </w:r>
      <w:r w:rsidRPr="00FF0ACC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т 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к</w:t>
      </w:r>
      <w:r w:rsidRPr="00FF0ACC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рандаш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,</w:t>
      </w:r>
    </w:p>
    <w:p w:rsidR="00DA21AA" w:rsidRPr="00FF0ACC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Он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пом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о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щ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ник в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р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ный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ш.</w:t>
      </w:r>
    </w:p>
    <w:p w:rsidR="00DA21AA" w:rsidRPr="00FF0ACC" w:rsidRDefault="00DA21AA">
      <w:pPr>
        <w:spacing w:after="6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>
      <w:pPr>
        <w:widowControl w:val="0"/>
        <w:spacing w:line="239" w:lineRule="auto"/>
        <w:ind w:left="361" w:right="5906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Словно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гвоздик з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бив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ае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м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: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</w:p>
    <w:p w:rsidR="00DA21AA" w:rsidRPr="00FF0ACC" w:rsidRDefault="00DA21AA">
      <w:pPr>
        <w:widowControl w:val="0"/>
        <w:spacing w:line="239" w:lineRule="auto"/>
        <w:ind w:left="361" w:right="5906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П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льц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м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к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р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андаш толка</w:t>
      </w:r>
      <w:r w:rsidRPr="00FF0ACC">
        <w:rPr>
          <w:rFonts w:ascii="Times New Roman" w:hAnsi="Times New Roman" w:cs="Times New Roman"/>
          <w:bCs/>
          <w:i/>
          <w:color w:val="111111"/>
          <w:spacing w:val="-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>м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. П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о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в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т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орит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дл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я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л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в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о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й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р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у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к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и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:</w:t>
      </w:r>
    </w:p>
    <w:p w:rsidR="00DA21AA" w:rsidRPr="00FF0ACC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И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другой 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р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у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к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ой 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к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ор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й</w:t>
      </w:r>
    </w:p>
    <w:p w:rsidR="00DA21AA" w:rsidRPr="00FF0ACC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Ещ</w:t>
      </w:r>
      <w:r w:rsidRPr="00FF0ACC">
        <w:rPr>
          <w:rFonts w:ascii="Times New Roman" w:hAnsi="Times New Roman" w:cs="Times New Roman"/>
          <w:i/>
          <w:color w:val="111111"/>
          <w:spacing w:val="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п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я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ть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гвоздико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в</w:t>
      </w:r>
      <w:r w:rsidRPr="00FF0ACC">
        <w:rPr>
          <w:rFonts w:ascii="Times New Roman" w:hAnsi="Times New Roman" w:cs="Times New Roman"/>
          <w:i/>
          <w:color w:val="111111"/>
          <w:spacing w:val="-3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з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б</w:t>
      </w:r>
      <w:r w:rsidRPr="00FF0ACC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й.</w:t>
      </w:r>
    </w:p>
    <w:p w:rsidR="00DA21AA" w:rsidRPr="00236383" w:rsidRDefault="00DA21AA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236383" w:rsidRDefault="00DA21AA">
      <w:pPr>
        <w:widowControl w:val="0"/>
        <w:spacing w:line="239" w:lineRule="auto"/>
        <w:ind w:right="750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b/>
          <w:color w:val="111111"/>
          <w:sz w:val="24"/>
          <w:szCs w:val="24"/>
        </w:rPr>
        <w:t>По</w:t>
      </w:r>
      <w:r w:rsidRPr="00FF0ACC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</w:rPr>
        <w:t>п</w:t>
      </w:r>
      <w:r w:rsidRPr="00FF0ACC">
        <w:rPr>
          <w:rFonts w:ascii="Times New Roman" w:hAnsi="Times New Roman" w:cs="Times New Roman"/>
          <w:b/>
          <w:color w:val="111111"/>
          <w:spacing w:val="-2"/>
          <w:sz w:val="24"/>
          <w:szCs w:val="24"/>
        </w:rPr>
        <w:t>л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</w:rPr>
        <w:t>одируйт</w:t>
      </w:r>
      <w:r w:rsidRPr="00FF0ACC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: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ри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мичны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хлоп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ми</w:t>
      </w:r>
      <w:r w:rsidRPr="00236383"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(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«В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о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к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w w:val="101"/>
          <w:sz w:val="24"/>
          <w:szCs w:val="24"/>
        </w:rPr>
        <w:t>к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 xml:space="preserve">ой 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х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о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ро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ш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ий до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м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…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).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нит</w:t>
      </w:r>
      <w:r w:rsidRPr="00236383">
        <w:rPr>
          <w:rFonts w:ascii="Times New Roman" w:hAnsi="Times New Roman" w:cs="Times New Roman"/>
          <w:color w:val="111111"/>
          <w:spacing w:val="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дони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вв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х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йт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пр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игл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ш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ю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щ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й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ж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(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</w:t>
      </w:r>
      <w:r w:rsidRPr="00236383">
        <w:rPr>
          <w:rFonts w:ascii="Times New Roman" w:hAnsi="Times New Roman" w:cs="Times New Roman"/>
          <w:i/>
          <w:iCs/>
          <w:color w:val="111111"/>
          <w:spacing w:val="-2"/>
          <w:sz w:val="24"/>
          <w:szCs w:val="24"/>
        </w:rPr>
        <w:t>…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В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i/>
          <w:iCs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м найд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ся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 м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i/>
          <w:iCs/>
          <w:color w:val="111111"/>
          <w:spacing w:val="-2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 xml:space="preserve"> в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iCs/>
          <w:color w:val="111111"/>
          <w:spacing w:val="-2"/>
          <w:sz w:val="24"/>
          <w:szCs w:val="24"/>
        </w:rPr>
        <w:t>н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м»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).</w:t>
      </w:r>
    </w:p>
    <w:p w:rsidR="00DA21AA" w:rsidRPr="00236383" w:rsidRDefault="00DA21AA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В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о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т к</w:t>
      </w:r>
      <w:r w:rsidRPr="00FF0ACC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кой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хо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ро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ши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й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д</w:t>
      </w:r>
      <w:r w:rsidRPr="00FF0ACC">
        <w:rPr>
          <w:rFonts w:ascii="Times New Roman" w:hAnsi="Times New Roman" w:cs="Times New Roman"/>
          <w:i/>
          <w:color w:val="111111"/>
          <w:spacing w:val="2"/>
          <w:sz w:val="24"/>
          <w:szCs w:val="24"/>
        </w:rPr>
        <w:t>о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м.</w:t>
      </w:r>
    </w:p>
    <w:p w:rsidR="00DA21AA" w:rsidRPr="00FF0ACC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В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н</w:t>
      </w:r>
      <w:r w:rsidRPr="00FF0ACC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йд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т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ся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м</w:t>
      </w:r>
      <w:r w:rsidRPr="00FF0ACC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ес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то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в н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м.</w:t>
      </w:r>
    </w:p>
    <w:p w:rsidR="00DA21AA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</w:p>
    <w:p w:rsidR="00DA21AA" w:rsidRPr="00236383" w:rsidRDefault="00DA21AA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FF0ACC" w:rsidRDefault="00DA21AA">
      <w:pPr>
        <w:widowControl w:val="0"/>
        <w:spacing w:line="239" w:lineRule="auto"/>
        <w:ind w:right="745" w:firstLine="360"/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</w:pP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Упр</w:t>
      </w:r>
      <w:r w:rsidRPr="00FF0ACC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</w:t>
      </w:r>
      <w:r w:rsidRPr="00FF0ACC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ж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</w:t>
      </w:r>
      <w:r w:rsidRPr="00FF0ACC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  <w:u w:val="single"/>
        </w:rPr>
        <w:t>е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ни</w:t>
      </w:r>
      <w:r w:rsidRPr="00FF0ACC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FF0ACC">
        <w:rPr>
          <w:rFonts w:ascii="Times New Roman" w:hAnsi="Times New Roman" w:cs="Times New Roman"/>
          <w:b/>
          <w:color w:val="111111"/>
          <w:spacing w:val="-2"/>
          <w:sz w:val="24"/>
          <w:szCs w:val="24"/>
          <w:u w:val="single"/>
        </w:rPr>
        <w:t xml:space="preserve"> 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 xml:space="preserve">5. </w:t>
      </w:r>
    </w:p>
    <w:p w:rsidR="00DA21AA" w:rsidRDefault="00DA21AA">
      <w:pPr>
        <w:widowControl w:val="0"/>
        <w:spacing w:line="239" w:lineRule="auto"/>
        <w:ind w:right="745" w:firstLine="360"/>
        <w:rPr>
          <w:rFonts w:ascii="Times New Roman" w:hAnsi="Times New Roman" w:cs="Times New Roman"/>
          <w:color w:val="111111"/>
          <w:sz w:val="24"/>
          <w:szCs w:val="24"/>
        </w:rPr>
      </w:pPr>
    </w:p>
    <w:p w:rsidR="00DA21AA" w:rsidRPr="00FF0ACC" w:rsidRDefault="00DA21AA">
      <w:pPr>
        <w:widowControl w:val="0"/>
        <w:spacing w:line="239" w:lineRule="auto"/>
        <w:ind w:right="745" w:firstLine="36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</w:rPr>
        <w:t>“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</w:rPr>
        <w:t>К</w:t>
      </w:r>
      <w:r w:rsidRPr="00FF0ACC">
        <w:rPr>
          <w:rFonts w:ascii="Times New Roman" w:hAnsi="Times New Roman" w:cs="Times New Roman"/>
          <w:b/>
          <w:color w:val="111111"/>
          <w:spacing w:val="-1"/>
          <w:sz w:val="24"/>
          <w:szCs w:val="24"/>
        </w:rPr>
        <w:t>р</w:t>
      </w:r>
      <w:r w:rsidRPr="00FF0ACC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</w:rPr>
        <w:t>пкий</w:t>
      </w:r>
      <w:r w:rsidRPr="00FF0ACC">
        <w:rPr>
          <w:rFonts w:ascii="Times New Roman" w:hAnsi="Times New Roman" w:cs="Times New Roman"/>
          <w:b/>
          <w:color w:val="111111"/>
          <w:spacing w:val="-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</w:rPr>
        <w:t>дом</w:t>
      </w:r>
      <w:r w:rsidRPr="00FF0ACC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”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i/>
          <w:color w:val="111111"/>
          <w:spacing w:val="-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ам</w:t>
      </w:r>
      <w:r w:rsidRPr="00FF0ACC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ом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bCs/>
          <w:i/>
          <w:color w:val="111111"/>
          <w:spacing w:val="-2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bCs/>
          <w:i/>
          <w:color w:val="111111"/>
          <w:sz w:val="24"/>
          <w:szCs w:val="24"/>
        </w:rPr>
        <w:t>аж</w:t>
      </w:r>
      <w:r w:rsidRPr="00FF0ACC">
        <w:rPr>
          <w:rFonts w:ascii="Times New Roman" w:hAnsi="Times New Roman" w:cs="Times New Roman"/>
          <w:bCs/>
          <w:i/>
          <w:color w:val="111111"/>
          <w:spacing w:val="2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(</w:t>
      </w:r>
      <w:r w:rsidRPr="00FF0ACC">
        <w:rPr>
          <w:rFonts w:ascii="Times New Roman" w:hAnsi="Times New Roman" w:cs="Times New Roman"/>
          <w:i/>
          <w:iCs/>
          <w:color w:val="111111"/>
          <w:sz w:val="24"/>
          <w:szCs w:val="24"/>
        </w:rPr>
        <w:t>гл</w:t>
      </w:r>
      <w:r w:rsidRPr="00FF0ACC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у</w:t>
      </w:r>
      <w:r w:rsidRPr="00FF0ACC">
        <w:rPr>
          <w:rFonts w:ascii="Times New Roman" w:hAnsi="Times New Roman" w:cs="Times New Roman"/>
          <w:i/>
          <w:iCs/>
          <w:color w:val="111111"/>
          <w:spacing w:val="-2"/>
          <w:sz w:val="24"/>
          <w:szCs w:val="24"/>
        </w:rPr>
        <w:t>б</w:t>
      </w:r>
      <w:r w:rsidRPr="00FF0ACC">
        <w:rPr>
          <w:rFonts w:ascii="Times New Roman" w:hAnsi="Times New Roman" w:cs="Times New Roman"/>
          <w:i/>
          <w:iCs/>
          <w:color w:val="111111"/>
          <w:sz w:val="24"/>
          <w:szCs w:val="24"/>
        </w:rPr>
        <w:t>о</w:t>
      </w:r>
      <w:r w:rsidRPr="00FF0ACC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к</w:t>
      </w:r>
      <w:r w:rsidRPr="00FF0ACC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ий)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кончиков</w:t>
      </w:r>
      <w:r w:rsidRPr="00FF0ACC">
        <w:rPr>
          <w:rFonts w:ascii="Times New Roman" w:hAnsi="Times New Roman" w:cs="Times New Roman"/>
          <w:i/>
          <w:color w:val="111111"/>
          <w:spacing w:val="-3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п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льце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в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.</w:t>
      </w:r>
    </w:p>
    <w:p w:rsidR="00DA21AA" w:rsidRPr="00236383" w:rsidRDefault="00DA21AA">
      <w:pPr>
        <w:widowControl w:val="0"/>
        <w:spacing w:line="239" w:lineRule="auto"/>
        <w:ind w:right="745" w:firstLine="360"/>
        <w:rPr>
          <w:rFonts w:ascii="Times New Roman" w:hAnsi="Times New Roman" w:cs="Times New Roman"/>
          <w:color w:val="111111"/>
          <w:sz w:val="24"/>
          <w:szCs w:val="24"/>
        </w:rPr>
      </w:pPr>
    </w:p>
    <w:p w:rsidR="00DA21AA" w:rsidRPr="00FF0ACC" w:rsidRDefault="00DA21AA">
      <w:pPr>
        <w:widowControl w:val="0"/>
        <w:spacing w:line="239" w:lineRule="auto"/>
        <w:ind w:right="694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К</w:t>
      </w:r>
      <w:r w:rsidRPr="00FF0ACC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р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андаш </w:t>
      </w:r>
      <w:r w:rsidRPr="00FF0ACC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>в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п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р</w:t>
      </w:r>
      <w:r w:rsidRPr="00FF0ACC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color w:val="111111"/>
          <w:spacing w:val="-2"/>
          <w:sz w:val="24"/>
          <w:szCs w:val="24"/>
        </w:rPr>
        <w:t>в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ой р</w:t>
      </w:r>
      <w:r w:rsidRPr="00FF0ACC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ук</w:t>
      </w:r>
      <w:r w:rsidRPr="00FF0ACC">
        <w:rPr>
          <w:rFonts w:ascii="Times New Roman" w:hAnsi="Times New Roman" w:cs="Times New Roman"/>
          <w:bCs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. Уд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жив</w:t>
      </w:r>
      <w:r w:rsidRPr="00FF0ACC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й</w:t>
      </w:r>
      <w:r w:rsidRPr="00FF0ACC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го</w:t>
      </w:r>
      <w:r w:rsidRPr="00FF0ACC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F0ACC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рт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ль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 xml:space="preserve">о 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жду ч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тыр</w:t>
      </w:r>
      <w:r w:rsidRPr="00FF0ACC">
        <w:rPr>
          <w:rFonts w:ascii="Times New Roman" w:hAnsi="Times New Roman" w:cs="Times New Roman"/>
          <w:color w:val="111111"/>
          <w:spacing w:val="1"/>
          <w:sz w:val="24"/>
          <w:szCs w:val="24"/>
        </w:rPr>
        <w:t>ь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я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 xml:space="preserve"> кр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пко</w:t>
      </w:r>
      <w:r w:rsidRPr="00FF0ACC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ж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ыми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льц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pacing w:val="-2"/>
          <w:sz w:val="24"/>
          <w:szCs w:val="24"/>
        </w:rPr>
        <w:t>м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 xml:space="preserve">и </w:t>
      </w:r>
      <w:r w:rsidRPr="00FF0ACC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FF0ACC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большим. Силь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F0ACC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ж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ит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 xml:space="preserve"> п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F0ACC">
        <w:rPr>
          <w:rFonts w:ascii="Times New Roman" w:hAnsi="Times New Roman" w:cs="Times New Roman"/>
          <w:color w:val="111111"/>
          <w:spacing w:val="-2"/>
          <w:sz w:val="24"/>
          <w:szCs w:val="24"/>
        </w:rPr>
        <w:t>ь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ц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ми</w:t>
      </w:r>
      <w:r w:rsidRPr="00FF0ACC">
        <w:rPr>
          <w:rFonts w:ascii="Times New Roman" w:hAnsi="Times New Roman" w:cs="Times New Roman"/>
          <w:color w:val="111111"/>
          <w:spacing w:val="6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F0ACC">
        <w:rPr>
          <w:rFonts w:ascii="Times New Roman" w:hAnsi="Times New Roman" w:cs="Times New Roman"/>
          <w:color w:val="111111"/>
          <w:spacing w:val="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каранд</w:t>
      </w:r>
      <w:r w:rsidRPr="00FF0ACC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ш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ло</w:t>
      </w:r>
      <w:r w:rsidRPr="00FF0ACC">
        <w:rPr>
          <w:rFonts w:ascii="Times New Roman" w:hAnsi="Times New Roman" w:cs="Times New Roman"/>
          <w:color w:val="111111"/>
          <w:spacing w:val="-2"/>
          <w:sz w:val="24"/>
          <w:szCs w:val="24"/>
        </w:rPr>
        <w:t>в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F0ACC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хотит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ом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 xml:space="preserve">ть 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color w:val="111111"/>
          <w:spacing w:val="-2"/>
          <w:sz w:val="24"/>
          <w:szCs w:val="24"/>
        </w:rPr>
        <w:t>г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о. Р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асс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F0ACC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бьт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ес</w:t>
      </w:r>
      <w:r w:rsidRPr="00FF0ACC">
        <w:rPr>
          <w:rFonts w:ascii="Times New Roman" w:hAnsi="Times New Roman" w:cs="Times New Roman"/>
          <w:color w:val="111111"/>
          <w:spacing w:val="-2"/>
          <w:sz w:val="24"/>
          <w:szCs w:val="24"/>
        </w:rPr>
        <w:t>ь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FF0ACC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торит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ть р</w:t>
      </w:r>
      <w:r w:rsidRPr="00FF0ACC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з.</w:t>
      </w:r>
    </w:p>
    <w:p w:rsidR="00DA21AA" w:rsidRPr="00236383" w:rsidRDefault="00DA21AA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К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р</w:t>
      </w:r>
      <w:r w:rsidRPr="00FF0ACC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пкий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д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о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м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?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Д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в</w:t>
      </w:r>
      <w:r w:rsidRPr="00FF0ACC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й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пр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о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в</w:t>
      </w:r>
      <w:r w:rsidRPr="00FF0ACC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р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им</w:t>
      </w:r>
    </w:p>
    <w:p w:rsidR="00DA21AA" w:rsidRPr="00FF0ACC" w:rsidRDefault="00DA21AA">
      <w:pPr>
        <w:spacing w:after="6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Прочны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л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и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в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дом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т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ы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,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дв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ри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?</w:t>
      </w:r>
    </w:p>
    <w:p w:rsidR="00DA21AA" w:rsidRPr="00236383" w:rsidRDefault="00DA21AA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236383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(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Выполнит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упр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жн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ж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к</w:t>
      </w:r>
      <w:r w:rsidRPr="00FF0ACC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ранд</w:t>
      </w:r>
      <w:r w:rsidRPr="00FF0ACC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а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ш</w:t>
      </w:r>
      <w:r w:rsidRPr="00FF0ACC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в л</w:t>
      </w:r>
      <w:r w:rsidRPr="00FF0ACC">
        <w:rPr>
          <w:rFonts w:ascii="Times New Roman" w:hAnsi="Times New Roman" w:cs="Times New Roman"/>
          <w:bCs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вую р</w:t>
      </w:r>
      <w:r w:rsidRPr="00FF0ACC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у</w:t>
      </w:r>
      <w:r w:rsidRPr="00FF0ACC">
        <w:rPr>
          <w:rFonts w:ascii="Times New Roman" w:hAnsi="Times New Roman" w:cs="Times New Roman"/>
          <w:bCs/>
          <w:color w:val="111111"/>
          <w:sz w:val="24"/>
          <w:szCs w:val="24"/>
        </w:rPr>
        <w:t>к</w:t>
      </w:r>
      <w:r w:rsidRPr="00FF0ACC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у</w:t>
      </w:r>
      <w:r w:rsidRPr="00FF0ACC">
        <w:rPr>
          <w:rFonts w:ascii="Times New Roman" w:hAnsi="Times New Roman" w:cs="Times New Roman"/>
          <w:color w:val="111111"/>
          <w:sz w:val="24"/>
          <w:szCs w:val="24"/>
        </w:rPr>
        <w:t>.)</w:t>
      </w:r>
    </w:p>
    <w:p w:rsidR="00DA21AA" w:rsidRPr="00236383" w:rsidRDefault="00DA21AA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Д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, они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про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ч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ы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.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Т</w:t>
      </w:r>
      <w:r w:rsidRPr="00FF0ACC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п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р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ь</w:t>
      </w:r>
    </w:p>
    <w:p w:rsidR="00DA21AA" w:rsidRPr="00FF0ACC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  <w:sectPr w:rsidR="00DA21AA" w:rsidRPr="00FF0ACC">
          <w:pgSz w:w="11906" w:h="16838"/>
          <w:pgMar w:top="720" w:right="850" w:bottom="0" w:left="1132" w:header="0" w:footer="0" w:gutter="0"/>
          <w:cols w:space="708"/>
        </w:sect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К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рыл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ь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цо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и крышу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pacing w:val="-3"/>
          <w:sz w:val="24"/>
          <w:szCs w:val="24"/>
        </w:rPr>
        <w:t>т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ы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п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р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о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в</w:t>
      </w:r>
      <w:r w:rsidRPr="00FF0ACC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рь.</w:t>
      </w:r>
      <w:bookmarkEnd w:id="3"/>
    </w:p>
    <w:p w:rsidR="00DA21AA" w:rsidRDefault="00DA21AA">
      <w:pPr>
        <w:widowControl w:val="0"/>
        <w:spacing w:line="239" w:lineRule="auto"/>
        <w:ind w:left="361" w:right="738" w:firstLine="501"/>
        <w:rPr>
          <w:rFonts w:ascii="Times New Roman" w:hAnsi="Times New Roman"/>
          <w:sz w:val="24"/>
          <w:szCs w:val="24"/>
        </w:rPr>
      </w:pPr>
      <w:bookmarkStart w:id="4" w:name="_page_52_0"/>
    </w:p>
    <w:p w:rsidR="00DA21AA" w:rsidRDefault="00DA21AA">
      <w:pPr>
        <w:widowControl w:val="0"/>
        <w:spacing w:line="239" w:lineRule="auto"/>
        <w:ind w:left="361" w:right="738" w:firstLine="501"/>
        <w:rPr>
          <w:rFonts w:ascii="Times New Roman" w:hAnsi="Times New Roman"/>
          <w:sz w:val="24"/>
          <w:szCs w:val="24"/>
        </w:rPr>
      </w:pPr>
    </w:p>
    <w:p w:rsidR="00DA21AA" w:rsidRPr="00236383" w:rsidRDefault="00DA21AA">
      <w:pPr>
        <w:widowControl w:val="0"/>
        <w:spacing w:line="239" w:lineRule="auto"/>
        <w:ind w:left="361" w:right="738" w:firstLine="501"/>
        <w:rPr>
          <w:rFonts w:ascii="Times New Roman" w:hAnsi="Times New Roman" w:cs="Times New Roman"/>
          <w:i/>
          <w:iCs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По</w:t>
      </w:r>
      <w:r w:rsidRPr="00FF0ACC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п</w:t>
      </w:r>
      <w:r w:rsidRPr="00FF0ACC">
        <w:rPr>
          <w:rFonts w:ascii="Times New Roman" w:hAnsi="Times New Roman" w:cs="Times New Roman"/>
          <w:b/>
          <w:color w:val="111111"/>
          <w:spacing w:val="-2"/>
          <w:sz w:val="24"/>
          <w:szCs w:val="24"/>
          <w:u w:val="single"/>
        </w:rPr>
        <w:t>л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одируйт</w:t>
      </w:r>
      <w:r w:rsidRPr="00FF0ACC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е: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ри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мичны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хлоп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ми</w:t>
      </w:r>
      <w:r w:rsidRPr="00236383"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(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«Д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о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м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ад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жный.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Значит,</w:t>
      </w:r>
    </w:p>
    <w:p w:rsidR="00DA21AA" w:rsidRPr="00236383" w:rsidRDefault="00DA21AA">
      <w:pPr>
        <w:widowControl w:val="0"/>
        <w:spacing w:line="239" w:lineRule="auto"/>
        <w:ind w:right="89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яс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но…»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). Пов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рнит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дони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вв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рх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и 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йт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гл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ш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ю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щ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ий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ж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pacing w:val="4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(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«…Б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у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де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т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д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ом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iCs/>
          <w:color w:val="111111"/>
          <w:spacing w:val="-2"/>
          <w:sz w:val="24"/>
          <w:szCs w:val="24"/>
        </w:rPr>
        <w:t>б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зо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па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i/>
          <w:iCs/>
          <w:color w:val="111111"/>
          <w:spacing w:val="-2"/>
          <w:sz w:val="24"/>
          <w:szCs w:val="24"/>
        </w:rPr>
        <w:t>н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i/>
          <w:iCs/>
          <w:color w:val="111111"/>
          <w:spacing w:val="3"/>
          <w:sz w:val="24"/>
          <w:szCs w:val="24"/>
        </w:rPr>
        <w:t>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).</w:t>
      </w: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Д</w:t>
      </w:r>
      <w:r w:rsidRPr="00FF0ACC">
        <w:rPr>
          <w:rFonts w:ascii="Times New Roman" w:hAnsi="Times New Roman" w:cs="Times New Roman"/>
          <w:i/>
          <w:color w:val="111111"/>
          <w:spacing w:val="2"/>
          <w:sz w:val="24"/>
          <w:szCs w:val="24"/>
        </w:rPr>
        <w:t>о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м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д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ж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ный. 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З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FF0ACC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чит,</w:t>
      </w:r>
      <w:r w:rsidRPr="00FF0ACC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  <w:u w:val="single"/>
        </w:rPr>
        <w:t>я</w:t>
      </w:r>
      <w:r w:rsidRPr="00FF0ACC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  <w:u w:val="single"/>
        </w:rPr>
        <w:t>с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  <w:u w:val="single"/>
        </w:rPr>
        <w:t>но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:</w:t>
      </w:r>
    </w:p>
    <w:p w:rsidR="00DA21AA" w:rsidRPr="00FF0ACC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Буд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т в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дом</w:t>
      </w:r>
      <w:r w:rsidRPr="00FF0ACC">
        <w:rPr>
          <w:rFonts w:ascii="Times New Roman" w:hAnsi="Times New Roman" w:cs="Times New Roman"/>
          <w:i/>
          <w:color w:val="111111"/>
          <w:spacing w:val="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б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FF0ACC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зо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п</w:t>
      </w:r>
      <w:r w:rsidRPr="00FF0ACC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</w:rPr>
        <w:t>а</w:t>
      </w:r>
      <w:r w:rsidRPr="00FF0ACC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FF0ACC">
        <w:rPr>
          <w:rFonts w:ascii="Times New Roman" w:hAnsi="Times New Roman" w:cs="Times New Roman"/>
          <w:i/>
          <w:color w:val="111111"/>
          <w:sz w:val="24"/>
          <w:szCs w:val="24"/>
        </w:rPr>
        <w:t>но.</w:t>
      </w:r>
    </w:p>
    <w:p w:rsidR="00DA21AA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</w:p>
    <w:p w:rsidR="00DA21AA" w:rsidRPr="00FF0ACC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</w:p>
    <w:p w:rsidR="00DA21AA" w:rsidRPr="00236383" w:rsidRDefault="00DA21AA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FF0ACC" w:rsidRDefault="00DA21AA">
      <w:pPr>
        <w:widowControl w:val="0"/>
        <w:spacing w:line="239" w:lineRule="auto"/>
        <w:ind w:right="756" w:firstLine="360"/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</w:pP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Упр</w:t>
      </w:r>
      <w:r w:rsidRPr="00FF0ACC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</w:t>
      </w:r>
      <w:r w:rsidRPr="00FF0ACC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ж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</w:t>
      </w:r>
      <w:r w:rsidRPr="00FF0ACC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  <w:u w:val="single"/>
        </w:rPr>
        <w:t>е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ни</w:t>
      </w:r>
      <w:r w:rsidRPr="00FF0ACC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FF0ACC">
        <w:rPr>
          <w:rFonts w:ascii="Times New Roman" w:hAnsi="Times New Roman" w:cs="Times New Roman"/>
          <w:b/>
          <w:color w:val="111111"/>
          <w:spacing w:val="-2"/>
          <w:sz w:val="24"/>
          <w:szCs w:val="24"/>
          <w:u w:val="single"/>
        </w:rPr>
        <w:t xml:space="preserve"> </w:t>
      </w:r>
      <w:r w:rsidRPr="00FF0AC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 xml:space="preserve">6. </w:t>
      </w:r>
    </w:p>
    <w:p w:rsidR="00DA21AA" w:rsidRDefault="00DA21AA">
      <w:pPr>
        <w:widowControl w:val="0"/>
        <w:spacing w:line="239" w:lineRule="auto"/>
        <w:ind w:right="756" w:firstLine="360"/>
        <w:rPr>
          <w:rFonts w:ascii="Times New Roman" w:hAnsi="Times New Roman" w:cs="Times New Roman"/>
          <w:color w:val="111111"/>
          <w:sz w:val="24"/>
          <w:szCs w:val="24"/>
        </w:rPr>
      </w:pPr>
    </w:p>
    <w:p w:rsidR="00DA21AA" w:rsidRPr="001952E7" w:rsidRDefault="00DA21AA">
      <w:pPr>
        <w:widowControl w:val="0"/>
        <w:spacing w:line="239" w:lineRule="auto"/>
        <w:ind w:right="756" w:firstLine="36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“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</w:rPr>
        <w:t>Л</w:t>
      </w:r>
      <w:r w:rsidRPr="001952E7">
        <w:rPr>
          <w:rFonts w:ascii="Times New Roman" w:hAnsi="Times New Roman" w:cs="Times New Roman"/>
          <w:b/>
          <w:color w:val="111111"/>
          <w:spacing w:val="-2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се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</w:rPr>
        <w:t>н</w:t>
      </w:r>
      <w:r w:rsidRPr="001952E7">
        <w:rPr>
          <w:rFonts w:ascii="Times New Roman" w:hAnsi="Times New Roman" w:cs="Times New Roman"/>
          <w:b/>
          <w:color w:val="111111"/>
          <w:spacing w:val="-1"/>
          <w:sz w:val="24"/>
          <w:szCs w:val="24"/>
        </w:rPr>
        <w:t>к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а”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:</w:t>
      </w:r>
      <w:r w:rsidRPr="001952E7">
        <w:rPr>
          <w:rFonts w:ascii="Times New Roman" w:hAnsi="Times New Roman" w:cs="Times New Roman"/>
          <w:b/>
          <w:color w:val="111111"/>
          <w:spacing w:val="-3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дин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ич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к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о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уп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р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ж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ни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эл</w:t>
      </w:r>
      <w:r w:rsidRPr="001952E7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нт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3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и</w:t>
      </w:r>
      <w:r w:rsidRPr="001952E7">
        <w:rPr>
          <w:rFonts w:ascii="Times New Roman" w:hAnsi="Times New Roman" w:cs="Times New Roman"/>
          <w:i/>
          <w:color w:val="111111"/>
          <w:spacing w:val="7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Cs/>
          <w:i/>
          <w:color w:val="111111"/>
          <w:spacing w:val="-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bCs/>
          <w:i/>
          <w:color w:val="111111"/>
          <w:sz w:val="24"/>
          <w:szCs w:val="24"/>
        </w:rPr>
        <w:t>амома</w:t>
      </w:r>
      <w:r w:rsidRPr="001952E7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сс</w:t>
      </w:r>
      <w:r w:rsidRPr="001952E7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ажа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.</w:t>
      </w:r>
    </w:p>
    <w:p w:rsidR="00DA21AA" w:rsidRPr="001952E7" w:rsidRDefault="00DA21AA">
      <w:pPr>
        <w:widowControl w:val="0"/>
        <w:spacing w:line="239" w:lineRule="auto"/>
        <w:ind w:right="756" w:firstLine="360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:rsidR="00DA21AA" w:rsidRPr="00236383" w:rsidRDefault="00DA21AA" w:rsidP="001952E7">
      <w:pPr>
        <w:widowControl w:val="0"/>
        <w:tabs>
          <w:tab w:val="left" w:pos="9720"/>
        </w:tabs>
        <w:spacing w:line="239" w:lineRule="auto"/>
        <w:ind w:right="853"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жмит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каран</w:t>
      </w:r>
      <w:r w:rsidRPr="001952E7">
        <w:rPr>
          <w:rFonts w:ascii="Times New Roman" w:hAnsi="Times New Roman" w:cs="Times New Roman"/>
          <w:bCs/>
          <w:color w:val="111111"/>
          <w:spacing w:val="-3"/>
          <w:sz w:val="24"/>
          <w:szCs w:val="24"/>
        </w:rPr>
        <w:t>д</w:t>
      </w:r>
      <w:r w:rsidRPr="001952E7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>а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ш в</w:t>
      </w:r>
      <w:r w:rsidRPr="001952E7">
        <w:rPr>
          <w:rFonts w:ascii="Times New Roman" w:hAnsi="Times New Roman" w:cs="Times New Roman"/>
          <w:bCs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ртикально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:</w:t>
      </w:r>
      <w:r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ж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ий кон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ц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лж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 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жду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нов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ни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 б</w:t>
      </w:r>
      <w:r w:rsidRPr="00236383">
        <w:rPr>
          <w:rFonts w:ascii="Times New Roman" w:hAnsi="Times New Roman" w:cs="Times New Roman"/>
          <w:color w:val="111111"/>
          <w:spacing w:val="2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ш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ого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льц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донью. </w:t>
      </w:r>
      <w:r w:rsidRPr="001952E7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1952E7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1952E7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color w:val="111111"/>
          <w:sz w:val="24"/>
          <w:szCs w:val="24"/>
        </w:rPr>
        <w:t>хв</w:t>
      </w:r>
      <w:r w:rsidRPr="001952E7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1952E7">
        <w:rPr>
          <w:rFonts w:ascii="Times New Roman" w:hAnsi="Times New Roman" w:cs="Times New Roman"/>
          <w:color w:val="111111"/>
          <w:spacing w:val="-2"/>
          <w:sz w:val="24"/>
          <w:szCs w:val="24"/>
        </w:rPr>
        <w:t>и</w:t>
      </w:r>
      <w:r w:rsidRPr="001952E7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1952E7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color w:val="111111"/>
          <w:spacing w:val="6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кар</w:t>
      </w:r>
      <w:r w:rsidRPr="001952E7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>а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н</w:t>
      </w:r>
      <w:r w:rsidRPr="001952E7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д</w:t>
      </w:r>
      <w:r w:rsidRPr="001952E7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>а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ш </w:t>
      </w:r>
      <w:r w:rsidRPr="001952E7">
        <w:rPr>
          <w:rFonts w:ascii="Times New Roman" w:hAnsi="Times New Roman" w:cs="Times New Roman"/>
          <w:bCs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в</w:t>
      </w:r>
      <w:r w:rsidRPr="001952E7">
        <w:rPr>
          <w:rFonts w:ascii="Times New Roman" w:hAnsi="Times New Roman" w:cs="Times New Roman"/>
          <w:bCs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рху другой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р</w:t>
      </w:r>
      <w:r w:rsidRPr="001952E7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у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к</w:t>
      </w:r>
      <w:r w:rsidRPr="001952E7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ой</w:t>
      </w:r>
      <w:r w:rsidRPr="001952E7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Вы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по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йт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хв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ты, м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яя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руки. Добр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вши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до 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рхн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рнит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каран</w:t>
      </w:r>
      <w:r w:rsidRPr="001952E7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д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аш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рит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упр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жн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DA21AA" w:rsidRPr="00236383" w:rsidRDefault="00DA21AA">
      <w:pPr>
        <w:spacing w:after="7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Мы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п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о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л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ес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нк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з</w:t>
      </w:r>
      <w:r w:rsidRPr="001952E7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йд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м</w:t>
      </w:r>
    </w:p>
    <w:p w:rsidR="00DA21AA" w:rsidRPr="001952E7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В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ш кр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ив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ы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й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про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ч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ный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дом.</w:t>
      </w:r>
    </w:p>
    <w:p w:rsidR="00DA21AA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</w:p>
    <w:p w:rsidR="00DA21AA" w:rsidRPr="00236383" w:rsidRDefault="00DA21AA">
      <w:pPr>
        <w:spacing w:after="3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right="765" w:firstLine="360"/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</w:pPr>
      <w:r w:rsidRPr="001952E7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Упр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</w:t>
      </w:r>
      <w:r w:rsidRPr="001952E7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ж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</w:t>
      </w:r>
      <w:r w:rsidRPr="001952E7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  <w:u w:val="single"/>
        </w:rPr>
        <w:t>е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ни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1952E7">
        <w:rPr>
          <w:rFonts w:ascii="Times New Roman" w:hAnsi="Times New Roman" w:cs="Times New Roman"/>
          <w:b/>
          <w:color w:val="111111"/>
          <w:spacing w:val="-2"/>
          <w:sz w:val="24"/>
          <w:szCs w:val="24"/>
          <w:u w:val="single"/>
        </w:rPr>
        <w:t xml:space="preserve"> 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 xml:space="preserve">7. </w:t>
      </w:r>
    </w:p>
    <w:p w:rsidR="00DA21AA" w:rsidRDefault="00DA21AA">
      <w:pPr>
        <w:widowControl w:val="0"/>
        <w:spacing w:line="240" w:lineRule="auto"/>
        <w:ind w:right="765" w:firstLine="360"/>
        <w:rPr>
          <w:rFonts w:ascii="Times New Roman" w:hAnsi="Times New Roman" w:cs="Times New Roman"/>
          <w:color w:val="111111"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right="765" w:firstLine="36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</w:rPr>
        <w:t>“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</w:rPr>
        <w:t>К</w:t>
      </w:r>
      <w:r w:rsidRPr="001952E7">
        <w:rPr>
          <w:rFonts w:ascii="Times New Roman" w:hAnsi="Times New Roman" w:cs="Times New Roman"/>
          <w:b/>
          <w:color w:val="111111"/>
          <w:spacing w:val="-1"/>
          <w:sz w:val="24"/>
          <w:szCs w:val="24"/>
        </w:rPr>
        <w:t>р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</w:rPr>
        <w:t>ючк</w:t>
      </w:r>
      <w:r w:rsidRPr="001952E7">
        <w:rPr>
          <w:rFonts w:ascii="Times New Roman" w:hAnsi="Times New Roman" w:cs="Times New Roman"/>
          <w:b/>
          <w:color w:val="111111"/>
          <w:spacing w:val="1"/>
          <w:sz w:val="24"/>
          <w:szCs w:val="24"/>
        </w:rPr>
        <w:t>и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”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дин</w:t>
      </w:r>
      <w:r w:rsidRPr="001952E7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и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ч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ес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к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о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уп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р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ж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ни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э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л</w:t>
      </w:r>
      <w:r w:rsidRPr="001952E7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нт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3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и</w:t>
      </w:r>
      <w:r w:rsidRPr="001952E7">
        <w:rPr>
          <w:rFonts w:ascii="Times New Roman" w:hAnsi="Times New Roman" w:cs="Times New Roman"/>
          <w:i/>
          <w:color w:val="111111"/>
          <w:spacing w:val="8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Cs/>
          <w:i/>
          <w:color w:val="111111"/>
          <w:spacing w:val="-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bCs/>
          <w:i/>
          <w:color w:val="111111"/>
          <w:sz w:val="24"/>
          <w:szCs w:val="24"/>
        </w:rPr>
        <w:t>амома</w:t>
      </w:r>
      <w:r w:rsidRPr="001952E7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сс</w:t>
      </w:r>
      <w:r w:rsidRPr="001952E7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аж</w:t>
      </w:r>
      <w:r w:rsidRPr="001952E7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.</w:t>
      </w:r>
    </w:p>
    <w:p w:rsidR="00DA21AA" w:rsidRPr="00236383" w:rsidRDefault="00DA21AA">
      <w:pPr>
        <w:widowControl w:val="0"/>
        <w:spacing w:line="240" w:lineRule="auto"/>
        <w:ind w:right="765" w:firstLine="360"/>
        <w:rPr>
          <w:rFonts w:ascii="Times New Roman" w:hAnsi="Times New Roman" w:cs="Times New Roman"/>
          <w:color w:val="111111"/>
          <w:sz w:val="24"/>
          <w:szCs w:val="24"/>
        </w:rPr>
      </w:pPr>
    </w:p>
    <w:p w:rsidR="00DA21AA" w:rsidRPr="00236383" w:rsidRDefault="00DA21AA">
      <w:pPr>
        <w:widowControl w:val="0"/>
        <w:spacing w:line="239" w:lineRule="auto"/>
        <w:ind w:right="1059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ж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йт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кара</w:t>
      </w:r>
      <w:r w:rsidRPr="001952E7">
        <w:rPr>
          <w:rFonts w:ascii="Times New Roman" w:hAnsi="Times New Roman" w:cs="Times New Roman"/>
          <w:bCs/>
          <w:color w:val="111111"/>
          <w:spacing w:val="-3"/>
          <w:sz w:val="24"/>
          <w:szCs w:val="24"/>
        </w:rPr>
        <w:t>н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даш</w:t>
      </w:r>
      <w:r w:rsidRPr="00236383">
        <w:rPr>
          <w:rFonts w:ascii="Times New Roman" w:hAnsi="Times New Roman" w:cs="Times New Roman"/>
          <w:b/>
          <w:bCs/>
          <w:color w:val="111111"/>
          <w:spacing w:val="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в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ориз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ом полож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нии, 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ц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пив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те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ьными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ц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у концов.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По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нно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открыв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4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-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рыв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льцы-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к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рюч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w w:val="101"/>
          <w:sz w:val="24"/>
          <w:szCs w:val="24"/>
        </w:rPr>
        <w:t>к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и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 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дви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йт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х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к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ди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DA21AA" w:rsidRPr="00236383" w:rsidRDefault="00DA21AA">
      <w:pPr>
        <w:spacing w:after="4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Куртку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к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рю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ч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ок пов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ес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ь.</w:t>
      </w:r>
    </w:p>
    <w:p w:rsidR="00DA21AA" w:rsidRPr="001952E7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Я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в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х 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п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ро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ш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у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р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з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д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ть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ся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зд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ес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ь.</w:t>
      </w:r>
    </w:p>
    <w:p w:rsidR="00DA21AA" w:rsidRPr="001952E7" w:rsidRDefault="00DA21AA">
      <w:pPr>
        <w:spacing w:after="6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З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к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р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ойт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з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о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б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о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ю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д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в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рь.</w:t>
      </w:r>
    </w:p>
    <w:p w:rsidR="00DA21AA" w:rsidRPr="001952E7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И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прохо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д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ит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в 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з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л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кор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й.</w:t>
      </w:r>
    </w:p>
    <w:p w:rsidR="00DA21AA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</w:p>
    <w:p w:rsidR="00DA21AA" w:rsidRPr="00236383" w:rsidRDefault="00DA21AA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1952E7" w:rsidRDefault="00DA21AA">
      <w:pPr>
        <w:widowControl w:val="0"/>
        <w:spacing w:line="239" w:lineRule="auto"/>
        <w:ind w:right="847" w:firstLine="360"/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</w:pPr>
      <w:r w:rsidRPr="001952E7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Упр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</w:t>
      </w:r>
      <w:r w:rsidRPr="001952E7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ж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</w:t>
      </w:r>
      <w:r w:rsidRPr="001952E7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  <w:u w:val="single"/>
        </w:rPr>
        <w:t>е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ни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1952E7">
        <w:rPr>
          <w:rFonts w:ascii="Times New Roman" w:hAnsi="Times New Roman" w:cs="Times New Roman"/>
          <w:b/>
          <w:color w:val="111111"/>
          <w:spacing w:val="-2"/>
          <w:sz w:val="24"/>
          <w:szCs w:val="24"/>
          <w:u w:val="single"/>
        </w:rPr>
        <w:t xml:space="preserve"> 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8.</w:t>
      </w:r>
    </w:p>
    <w:p w:rsidR="00DA21AA" w:rsidRDefault="00DA21AA">
      <w:pPr>
        <w:widowControl w:val="0"/>
        <w:spacing w:line="239" w:lineRule="auto"/>
        <w:ind w:right="847" w:firstLine="360"/>
        <w:rPr>
          <w:rFonts w:ascii="Times New Roman" w:hAnsi="Times New Roman" w:cs="Times New Roman"/>
          <w:color w:val="111111"/>
          <w:sz w:val="24"/>
          <w:szCs w:val="24"/>
        </w:rPr>
      </w:pPr>
    </w:p>
    <w:p w:rsidR="00DA21AA" w:rsidRPr="00236383" w:rsidRDefault="00DA21AA">
      <w:pPr>
        <w:widowControl w:val="0"/>
        <w:spacing w:line="239" w:lineRule="auto"/>
        <w:ind w:right="847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“</w:t>
      </w:r>
      <w:r w:rsidRPr="001952E7">
        <w:rPr>
          <w:rFonts w:ascii="Times New Roman" w:hAnsi="Times New Roman" w:cs="Times New Roman"/>
          <w:b/>
          <w:color w:val="111111"/>
          <w:spacing w:val="-2"/>
          <w:sz w:val="24"/>
          <w:szCs w:val="24"/>
        </w:rPr>
        <w:t>Ф</w:t>
      </w:r>
      <w:r w:rsidRPr="001952E7">
        <w:rPr>
          <w:rFonts w:ascii="Times New Roman" w:hAnsi="Times New Roman" w:cs="Times New Roman"/>
          <w:b/>
          <w:color w:val="111111"/>
          <w:spacing w:val="-1"/>
          <w:sz w:val="24"/>
          <w:szCs w:val="24"/>
        </w:rPr>
        <w:t>л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</w:rPr>
        <w:t>йт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а”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:</w:t>
      </w:r>
      <w:r w:rsidRPr="001952E7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дин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ич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к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о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упр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ж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ни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э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л</w:t>
      </w:r>
      <w:r w:rsidRPr="001952E7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нт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и</w:t>
      </w:r>
      <w:r w:rsidRPr="001952E7">
        <w:rPr>
          <w:rFonts w:ascii="Times New Roman" w:hAnsi="Times New Roman" w:cs="Times New Roman"/>
          <w:i/>
          <w:color w:val="111111"/>
          <w:spacing w:val="8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Cs/>
          <w:i/>
          <w:color w:val="111111"/>
          <w:spacing w:val="-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bCs/>
          <w:i/>
          <w:color w:val="111111"/>
          <w:sz w:val="24"/>
          <w:szCs w:val="24"/>
        </w:rPr>
        <w:t>амома</w:t>
      </w:r>
      <w:r w:rsidRPr="001952E7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сс</w:t>
      </w:r>
      <w:r w:rsidRPr="001952E7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аж</w:t>
      </w:r>
      <w:r w:rsidRPr="001952E7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2"/>
          <w:sz w:val="24"/>
          <w:szCs w:val="24"/>
        </w:rPr>
        <w:t>.</w:t>
      </w:r>
    </w:p>
    <w:p w:rsidR="00DA21AA" w:rsidRPr="00236383" w:rsidRDefault="00DA21AA">
      <w:pPr>
        <w:widowControl w:val="0"/>
        <w:spacing w:line="239" w:lineRule="auto"/>
        <w:ind w:right="856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ж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йт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кара</w:t>
      </w:r>
      <w:r w:rsidRPr="001952E7">
        <w:rPr>
          <w:rFonts w:ascii="Times New Roman" w:hAnsi="Times New Roman" w:cs="Times New Roman"/>
          <w:bCs/>
          <w:color w:val="111111"/>
          <w:spacing w:val="-3"/>
          <w:sz w:val="24"/>
          <w:szCs w:val="24"/>
        </w:rPr>
        <w:t>н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даш</w:t>
      </w:r>
      <w:r w:rsidRPr="001952E7">
        <w:rPr>
          <w:rFonts w:ascii="Times New Roman" w:hAnsi="Times New Roman" w:cs="Times New Roman"/>
          <w:bCs/>
          <w:color w:val="111111"/>
          <w:spacing w:val="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г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ри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ьн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ц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их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р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 К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 п</w:t>
      </w:r>
      <w:r w:rsidRPr="00236383">
        <w:rPr>
          <w:rFonts w:ascii="Times New Roman" w:hAnsi="Times New Roman" w:cs="Times New Roman"/>
          <w:color w:val="111111"/>
          <w:spacing w:val="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льц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в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й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вл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ны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к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в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м, 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й</w:t>
      </w:r>
      <w:r w:rsidRPr="00236383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–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 про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ивоположную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орон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 По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ьно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под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им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йт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и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опу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йт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льцы,</w:t>
      </w:r>
      <w:r w:rsidRPr="00236383">
        <w:rPr>
          <w:rFonts w:ascii="Times New Roman" w:hAnsi="Times New Roman" w:cs="Times New Roman"/>
          <w:color w:val="111111"/>
          <w:spacing w:val="4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имитиру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 xml:space="preserve"> 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  <w:u w:val="single"/>
        </w:rPr>
        <w:t>гр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у</w:t>
      </w:r>
      <w:r w:rsidRPr="00236383">
        <w:rPr>
          <w:rFonts w:ascii="Times New Roman" w:hAnsi="Times New Roman" w:cs="Times New Roman"/>
          <w:color w:val="111111"/>
          <w:spacing w:val="2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  <w:u w:val="single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фл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йт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ук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льн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б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ым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 мизин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ц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ы,</w:t>
      </w:r>
      <w:r w:rsidRPr="00236383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- и обр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  <w:u w:val="single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но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изинцы, б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зы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ы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дни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pacing w:val="-3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ы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DA21AA" w:rsidRPr="00236383" w:rsidRDefault="00DA21AA">
      <w:pPr>
        <w:spacing w:after="9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д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и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т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ес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ь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, д</w:t>
      </w:r>
      <w:r w:rsidRPr="001952E7">
        <w:rPr>
          <w:rFonts w:ascii="Times New Roman" w:hAnsi="Times New Roman" w:cs="Times New Roman"/>
          <w:i/>
          <w:color w:val="111111"/>
          <w:spacing w:val="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т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и, ч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й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поп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йт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,</w:t>
      </w:r>
    </w:p>
    <w:p w:rsidR="00DA21AA" w:rsidRPr="001952E7" w:rsidRDefault="00DA21AA">
      <w:pPr>
        <w:spacing w:after="3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я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ыгр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ю в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фл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йт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.</w:t>
      </w:r>
    </w:p>
    <w:p w:rsidR="00DA21AA" w:rsidRPr="001952E7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Кто хоч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т мн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помочь игр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ть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?</w:t>
      </w:r>
    </w:p>
    <w:p w:rsidR="00DA21AA" w:rsidRPr="001952E7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  <w:sectPr w:rsidR="00DA21AA" w:rsidRPr="001952E7">
          <w:pgSz w:w="11906" w:h="16838"/>
          <w:pgMar w:top="720" w:right="850" w:bottom="0" w:left="1132" w:header="0" w:footer="0" w:gutter="0"/>
          <w:cols w:space="708"/>
        </w:sect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Прошу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з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мною </w:t>
      </w:r>
      <w:r w:rsidRPr="001952E7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п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о</w:t>
      </w:r>
      <w:r w:rsidRPr="001952E7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в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тор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я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ть.</w:t>
      </w:r>
      <w:bookmarkEnd w:id="4"/>
    </w:p>
    <w:p w:rsidR="00DA21AA" w:rsidRDefault="00DA21AA">
      <w:pPr>
        <w:widowControl w:val="0"/>
        <w:spacing w:line="239" w:lineRule="auto"/>
        <w:ind w:left="361" w:right="772" w:firstLine="501"/>
        <w:rPr>
          <w:rFonts w:ascii="Times New Roman" w:hAnsi="Times New Roman" w:cs="Times New Roman"/>
          <w:i/>
          <w:iCs/>
          <w:color w:val="C8201E"/>
          <w:spacing w:val="-5"/>
          <w:sz w:val="24"/>
          <w:szCs w:val="24"/>
        </w:rPr>
      </w:pPr>
      <w:bookmarkStart w:id="5" w:name="_page_56_0"/>
    </w:p>
    <w:p w:rsidR="00DA21AA" w:rsidRDefault="00DA21AA">
      <w:pPr>
        <w:widowControl w:val="0"/>
        <w:spacing w:line="239" w:lineRule="auto"/>
        <w:ind w:left="361" w:right="772" w:firstLine="501"/>
        <w:rPr>
          <w:rFonts w:ascii="Times New Roman" w:hAnsi="Times New Roman" w:cs="Times New Roman"/>
          <w:i/>
          <w:iCs/>
          <w:color w:val="C8201E"/>
          <w:spacing w:val="-5"/>
          <w:sz w:val="24"/>
          <w:szCs w:val="24"/>
        </w:rPr>
      </w:pPr>
    </w:p>
    <w:p w:rsidR="00DA21AA" w:rsidRPr="001952E7" w:rsidRDefault="00DA21AA">
      <w:pPr>
        <w:widowControl w:val="0"/>
        <w:spacing w:line="239" w:lineRule="auto"/>
        <w:ind w:left="361" w:right="772" w:firstLine="501"/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</w:pPr>
      <w:r w:rsidRPr="001952E7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Упр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</w:t>
      </w:r>
      <w:r w:rsidRPr="001952E7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ж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</w:t>
      </w:r>
      <w:r w:rsidRPr="001952E7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  <w:u w:val="single"/>
        </w:rPr>
        <w:t>е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ни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1952E7">
        <w:rPr>
          <w:rFonts w:ascii="Times New Roman" w:hAnsi="Times New Roman" w:cs="Times New Roman"/>
          <w:b/>
          <w:color w:val="111111"/>
          <w:spacing w:val="-2"/>
          <w:sz w:val="24"/>
          <w:szCs w:val="24"/>
          <w:u w:val="single"/>
        </w:rPr>
        <w:t xml:space="preserve"> 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 xml:space="preserve">9. </w:t>
      </w:r>
    </w:p>
    <w:p w:rsidR="00DA21AA" w:rsidRDefault="00DA21AA">
      <w:pPr>
        <w:widowControl w:val="0"/>
        <w:spacing w:line="239" w:lineRule="auto"/>
        <w:ind w:left="361" w:right="772" w:firstLine="501"/>
        <w:rPr>
          <w:rFonts w:ascii="Times New Roman" w:hAnsi="Times New Roman" w:cs="Times New Roman"/>
          <w:color w:val="111111"/>
          <w:sz w:val="24"/>
          <w:szCs w:val="24"/>
        </w:rPr>
      </w:pPr>
    </w:p>
    <w:p w:rsidR="00DA21AA" w:rsidRDefault="00DA21AA" w:rsidP="001952E7">
      <w:pPr>
        <w:widowControl w:val="0"/>
        <w:spacing w:line="239" w:lineRule="auto"/>
        <w:ind w:left="361" w:right="772" w:firstLine="501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“</w:t>
      </w:r>
      <w:r w:rsidRPr="001952E7">
        <w:rPr>
          <w:rFonts w:ascii="Times New Roman" w:hAnsi="Times New Roman" w:cs="Times New Roman"/>
          <w:b/>
          <w:color w:val="111111"/>
          <w:spacing w:val="-2"/>
          <w:sz w:val="24"/>
          <w:szCs w:val="24"/>
        </w:rPr>
        <w:t>Ф</w:t>
      </w:r>
      <w:r w:rsidRPr="001952E7">
        <w:rPr>
          <w:rFonts w:ascii="Times New Roman" w:hAnsi="Times New Roman" w:cs="Times New Roman"/>
          <w:b/>
          <w:color w:val="111111"/>
          <w:spacing w:val="-1"/>
          <w:sz w:val="24"/>
          <w:szCs w:val="24"/>
        </w:rPr>
        <w:t>л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</w:rPr>
        <w:t>ж</w:t>
      </w:r>
      <w:r w:rsidRPr="001952E7">
        <w:rPr>
          <w:rFonts w:ascii="Times New Roman" w:hAnsi="Times New Roman" w:cs="Times New Roman"/>
          <w:b/>
          <w:color w:val="111111"/>
          <w:spacing w:val="1"/>
          <w:sz w:val="24"/>
          <w:szCs w:val="24"/>
        </w:rPr>
        <w:t>о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</w:rPr>
        <w:t>к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”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: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дин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ич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ко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упр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жн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и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эл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нт</w:t>
      </w:r>
      <w:r w:rsidRPr="001952E7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ми</w:t>
      </w:r>
      <w:r w:rsidRPr="001952E7">
        <w:rPr>
          <w:rFonts w:ascii="Times New Roman" w:hAnsi="Times New Roman" w:cs="Times New Roman"/>
          <w:i/>
          <w:color w:val="111111"/>
          <w:spacing w:val="7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Cs/>
          <w:i/>
          <w:color w:val="111111"/>
          <w:spacing w:val="-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bCs/>
          <w:i/>
          <w:color w:val="111111"/>
          <w:sz w:val="24"/>
          <w:szCs w:val="24"/>
        </w:rPr>
        <w:t>амома</w:t>
      </w:r>
      <w:r w:rsidRPr="001952E7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сс</w:t>
      </w:r>
      <w:r w:rsidRPr="001952E7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аж</w:t>
      </w:r>
      <w:r w:rsidRPr="001952E7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.</w:t>
      </w:r>
    </w:p>
    <w:p w:rsidR="00DA21AA" w:rsidRPr="001952E7" w:rsidRDefault="00DA21AA" w:rsidP="001952E7">
      <w:pPr>
        <w:widowControl w:val="0"/>
        <w:spacing w:line="239" w:lineRule="auto"/>
        <w:ind w:left="361" w:right="772" w:firstLine="501"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</w:p>
    <w:p w:rsidR="00DA21AA" w:rsidRPr="00236383" w:rsidRDefault="00DA21AA">
      <w:pPr>
        <w:widowControl w:val="0"/>
        <w:spacing w:line="239" w:lineRule="auto"/>
        <w:ind w:right="685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ж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йт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кара</w:t>
      </w:r>
      <w:r w:rsidRPr="001952E7">
        <w:rPr>
          <w:rFonts w:ascii="Times New Roman" w:hAnsi="Times New Roman" w:cs="Times New Roman"/>
          <w:bCs/>
          <w:color w:val="111111"/>
          <w:spacing w:val="-3"/>
          <w:sz w:val="24"/>
          <w:szCs w:val="24"/>
        </w:rPr>
        <w:t>н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даш</w:t>
      </w:r>
      <w:r w:rsidRPr="001952E7">
        <w:rPr>
          <w:rFonts w:ascii="Times New Roman" w:hAnsi="Times New Roman" w:cs="Times New Roman"/>
          <w:bCs/>
          <w:color w:val="111111"/>
          <w:spacing w:val="3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в</w:t>
      </w:r>
      <w:r w:rsidRPr="001952E7">
        <w:rPr>
          <w:rFonts w:ascii="Times New Roman" w:hAnsi="Times New Roman" w:cs="Times New Roman"/>
          <w:bCs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р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тикально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ы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ьм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ц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вой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руки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(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большой 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н 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ону</w:t>
      </w:r>
      <w:r>
        <w:rPr>
          <w:rFonts w:ascii="Times New Roman" w:hAnsi="Times New Roman" w:cs="Times New Roman"/>
          <w:color w:val="111111"/>
          <w:sz w:val="24"/>
          <w:szCs w:val="24"/>
        </w:rPr>
        <w:t>)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отом большим 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ц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м 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л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донью.</w:t>
      </w:r>
    </w:p>
    <w:p w:rsidR="00DA21AA" w:rsidRPr="00236383" w:rsidRDefault="00DA21AA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Дл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я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т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н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ц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в </w:t>
      </w:r>
      <w:r w:rsidRPr="001952E7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н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у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ж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 н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фл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ж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о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к.</w:t>
      </w:r>
    </w:p>
    <w:p w:rsidR="00DA21AA" w:rsidRPr="001952E7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Кто 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т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нц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в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ть 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фл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жком бы 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ог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?</w:t>
      </w:r>
    </w:p>
    <w:p w:rsidR="00DA21AA" w:rsidRPr="001952E7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Пом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я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йт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pacing w:val="-3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рук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и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.</w:t>
      </w:r>
    </w:p>
    <w:p w:rsidR="00DA21AA" w:rsidRPr="001952E7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Ну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что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ж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в 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pacing w:val="-3"/>
          <w:sz w:val="24"/>
          <w:szCs w:val="24"/>
        </w:rPr>
        <w:t>т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о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р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онк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в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м 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то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я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ть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?</w:t>
      </w:r>
    </w:p>
    <w:p w:rsidR="00DA21AA" w:rsidRPr="001952E7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Default="00DA21AA">
      <w:pPr>
        <w:widowControl w:val="0"/>
        <w:spacing w:line="239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И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в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ас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п</w:t>
      </w:r>
      <w:r w:rsidRPr="001952E7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>о</w:t>
      </w:r>
      <w:r w:rsidRPr="001952E7">
        <w:rPr>
          <w:rFonts w:ascii="Times New Roman" w:hAnsi="Times New Roman" w:cs="Times New Roman"/>
          <w:bCs/>
          <w:i/>
          <w:color w:val="111111"/>
          <w:sz w:val="24"/>
          <w:szCs w:val="24"/>
        </w:rPr>
        <w:t>п</w:t>
      </w:r>
      <w:r w:rsidRPr="001952E7">
        <w:rPr>
          <w:rFonts w:ascii="Times New Roman" w:hAnsi="Times New Roman" w:cs="Times New Roman"/>
          <w:bCs/>
          <w:i/>
          <w:color w:val="111111"/>
          <w:spacing w:val="-2"/>
          <w:sz w:val="24"/>
          <w:szCs w:val="24"/>
        </w:rPr>
        <w:t>р</w:t>
      </w:r>
      <w:r w:rsidRPr="001952E7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>о</w:t>
      </w:r>
      <w:r w:rsidRPr="001952E7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bCs/>
          <w:i/>
          <w:color w:val="111111"/>
          <w:sz w:val="24"/>
          <w:szCs w:val="24"/>
        </w:rPr>
        <w:t xml:space="preserve">им </w:t>
      </w:r>
      <w:r w:rsidRPr="001952E7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bCs/>
          <w:i/>
          <w:color w:val="111111"/>
          <w:spacing w:val="-2"/>
          <w:sz w:val="24"/>
          <w:szCs w:val="24"/>
        </w:rPr>
        <w:t>т</w:t>
      </w:r>
      <w:r w:rsidRPr="001952E7">
        <w:rPr>
          <w:rFonts w:ascii="Times New Roman" w:hAnsi="Times New Roman" w:cs="Times New Roman"/>
          <w:bCs/>
          <w:i/>
          <w:color w:val="111111"/>
          <w:sz w:val="24"/>
          <w:szCs w:val="24"/>
        </w:rPr>
        <w:t>а</w:t>
      </w:r>
      <w:r w:rsidRPr="001952E7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н</w:t>
      </w:r>
      <w:r w:rsidRPr="001952E7">
        <w:rPr>
          <w:rFonts w:ascii="Times New Roman" w:hAnsi="Times New Roman" w:cs="Times New Roman"/>
          <w:bCs/>
          <w:i/>
          <w:color w:val="111111"/>
          <w:sz w:val="24"/>
          <w:szCs w:val="24"/>
        </w:rPr>
        <w:t>ц</w:t>
      </w:r>
      <w:r w:rsidRPr="001952E7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bCs/>
          <w:i/>
          <w:color w:val="111111"/>
          <w:sz w:val="24"/>
          <w:szCs w:val="24"/>
        </w:rPr>
        <w:t>ва</w:t>
      </w:r>
      <w:r w:rsidRPr="001952E7">
        <w:rPr>
          <w:rFonts w:ascii="Times New Roman" w:hAnsi="Times New Roman" w:cs="Times New Roman"/>
          <w:bCs/>
          <w:i/>
          <w:color w:val="111111"/>
          <w:spacing w:val="1"/>
          <w:sz w:val="24"/>
          <w:szCs w:val="24"/>
        </w:rPr>
        <w:t>ть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.</w:t>
      </w:r>
    </w:p>
    <w:p w:rsidR="00DA21AA" w:rsidRDefault="00DA21AA">
      <w:pPr>
        <w:widowControl w:val="0"/>
        <w:spacing w:line="239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</w:p>
    <w:p w:rsidR="00DA21AA" w:rsidRPr="001952E7" w:rsidRDefault="00DA21AA">
      <w:pPr>
        <w:widowControl w:val="0"/>
        <w:spacing w:line="239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</w:p>
    <w:p w:rsidR="00DA21AA" w:rsidRPr="001952E7" w:rsidRDefault="00DA21AA">
      <w:pPr>
        <w:widowControl w:val="0"/>
        <w:spacing w:line="239" w:lineRule="auto"/>
        <w:ind w:right="699" w:firstLine="360"/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</w:pPr>
      <w:r w:rsidRPr="001952E7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Упр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а</w:t>
      </w:r>
      <w:r w:rsidRPr="001952E7">
        <w:rPr>
          <w:rFonts w:ascii="Times New Roman" w:hAnsi="Times New Roman" w:cs="Times New Roman"/>
          <w:b/>
          <w:color w:val="111111"/>
          <w:spacing w:val="-1"/>
          <w:sz w:val="24"/>
          <w:szCs w:val="24"/>
          <w:u w:val="single"/>
        </w:rPr>
        <w:t>ж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</w:t>
      </w:r>
      <w:r w:rsidRPr="001952E7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  <w:u w:val="single"/>
        </w:rPr>
        <w:t>е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ни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  <w:u w:val="single"/>
        </w:rPr>
        <w:t>е</w:t>
      </w:r>
      <w:r w:rsidRPr="001952E7">
        <w:rPr>
          <w:rFonts w:ascii="Times New Roman" w:hAnsi="Times New Roman" w:cs="Times New Roman"/>
          <w:b/>
          <w:color w:val="111111"/>
          <w:spacing w:val="-2"/>
          <w:sz w:val="24"/>
          <w:szCs w:val="24"/>
          <w:u w:val="single"/>
        </w:rPr>
        <w:t xml:space="preserve"> 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1</w:t>
      </w:r>
      <w:r w:rsidRPr="001952E7">
        <w:rPr>
          <w:rFonts w:ascii="Times New Roman" w:hAnsi="Times New Roman" w:cs="Times New Roman"/>
          <w:b/>
          <w:color w:val="111111"/>
          <w:spacing w:val="1"/>
          <w:sz w:val="24"/>
          <w:szCs w:val="24"/>
          <w:u w:val="single"/>
        </w:rPr>
        <w:t>0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.</w:t>
      </w:r>
    </w:p>
    <w:p w:rsidR="00DA21AA" w:rsidRDefault="00DA21AA">
      <w:pPr>
        <w:widowControl w:val="0"/>
        <w:spacing w:line="239" w:lineRule="auto"/>
        <w:ind w:right="699" w:firstLine="360"/>
        <w:rPr>
          <w:rFonts w:ascii="Times New Roman" w:hAnsi="Times New Roman" w:cs="Times New Roman"/>
          <w:color w:val="111111"/>
          <w:sz w:val="24"/>
          <w:szCs w:val="24"/>
        </w:rPr>
      </w:pPr>
    </w:p>
    <w:p w:rsidR="00DA21AA" w:rsidRDefault="00DA21AA">
      <w:pPr>
        <w:widowControl w:val="0"/>
        <w:spacing w:line="239" w:lineRule="auto"/>
        <w:ind w:right="699" w:firstLine="36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b/>
          <w:color w:val="111111"/>
          <w:spacing w:val="-2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</w:rPr>
        <w:t>“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</w:rPr>
        <w:t>Пр</w:t>
      </w:r>
      <w:r w:rsidRPr="001952E7">
        <w:rPr>
          <w:rFonts w:ascii="Times New Roman" w:hAnsi="Times New Roman" w:cs="Times New Roman"/>
          <w:b/>
          <w:color w:val="111111"/>
          <w:spacing w:val="-1"/>
          <w:sz w:val="24"/>
          <w:szCs w:val="24"/>
        </w:rPr>
        <w:t>и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</w:rPr>
        <w:t>н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b/>
          <w:color w:val="111111"/>
          <w:spacing w:val="-2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</w:rPr>
        <w:t>и пи</w:t>
      </w:r>
      <w:r w:rsidRPr="001952E7">
        <w:rPr>
          <w:rFonts w:ascii="Times New Roman" w:hAnsi="Times New Roman" w:cs="Times New Roman"/>
          <w:b/>
          <w:color w:val="111111"/>
          <w:spacing w:val="-1"/>
          <w:sz w:val="24"/>
          <w:szCs w:val="24"/>
        </w:rPr>
        <w:t>р</w:t>
      </w:r>
      <w:r w:rsidRPr="001952E7">
        <w:rPr>
          <w:rFonts w:ascii="Times New Roman" w:hAnsi="Times New Roman" w:cs="Times New Roman"/>
          <w:b/>
          <w:color w:val="111111"/>
          <w:spacing w:val="1"/>
          <w:sz w:val="24"/>
          <w:szCs w:val="24"/>
        </w:rPr>
        <w:t>о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</w:rPr>
        <w:t>г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”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дин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ич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ко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упр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ж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н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ни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э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л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нта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и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bCs/>
          <w:i/>
          <w:color w:val="111111"/>
          <w:sz w:val="24"/>
          <w:szCs w:val="24"/>
        </w:rPr>
        <w:t>а</w:t>
      </w:r>
      <w:r w:rsidRPr="001952E7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м</w:t>
      </w:r>
      <w:r w:rsidRPr="001952E7">
        <w:rPr>
          <w:rFonts w:ascii="Times New Roman" w:hAnsi="Times New Roman" w:cs="Times New Roman"/>
          <w:bCs/>
          <w:i/>
          <w:color w:val="111111"/>
          <w:sz w:val="24"/>
          <w:szCs w:val="24"/>
        </w:rPr>
        <w:t>о</w:t>
      </w:r>
      <w:r w:rsidRPr="001952E7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м</w:t>
      </w:r>
      <w:r w:rsidRPr="001952E7">
        <w:rPr>
          <w:rFonts w:ascii="Times New Roman" w:hAnsi="Times New Roman" w:cs="Times New Roman"/>
          <w:bCs/>
          <w:i/>
          <w:color w:val="111111"/>
          <w:sz w:val="24"/>
          <w:szCs w:val="24"/>
        </w:rPr>
        <w:t>а</w:t>
      </w:r>
      <w:r w:rsidRPr="001952E7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bCs/>
          <w:i/>
          <w:color w:val="111111"/>
          <w:spacing w:val="-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а</w:t>
      </w:r>
      <w:r w:rsidRPr="001952E7">
        <w:rPr>
          <w:rFonts w:ascii="Times New Roman" w:hAnsi="Times New Roman" w:cs="Times New Roman"/>
          <w:bCs/>
          <w:i/>
          <w:color w:val="111111"/>
          <w:sz w:val="24"/>
          <w:szCs w:val="24"/>
        </w:rPr>
        <w:t>жа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.</w:t>
      </w:r>
    </w:p>
    <w:p w:rsidR="00DA21AA" w:rsidRDefault="00DA21AA">
      <w:pPr>
        <w:widowControl w:val="0"/>
        <w:spacing w:line="239" w:lineRule="auto"/>
        <w:ind w:right="699" w:firstLine="360"/>
        <w:rPr>
          <w:rFonts w:ascii="Times New Roman" w:hAnsi="Times New Roman" w:cs="Times New Roman"/>
          <w:color w:val="111111"/>
          <w:sz w:val="24"/>
          <w:szCs w:val="24"/>
        </w:rPr>
      </w:pPr>
    </w:p>
    <w:p w:rsidR="00DA21AA" w:rsidRPr="00236383" w:rsidRDefault="00DA21AA">
      <w:pPr>
        <w:widowControl w:val="0"/>
        <w:spacing w:line="239" w:lineRule="auto"/>
        <w:ind w:right="699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жмит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каранд</w:t>
      </w:r>
      <w:r w:rsidRPr="001952E7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а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ш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жду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большим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 ук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льным 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льц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пр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ой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рук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236383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«Шагайт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»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по 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толу, уд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ржив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ка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ра</w:t>
      </w:r>
      <w:r w:rsidRPr="001952E7">
        <w:rPr>
          <w:rFonts w:ascii="Times New Roman" w:hAnsi="Times New Roman" w:cs="Times New Roman"/>
          <w:bCs/>
          <w:color w:val="111111"/>
          <w:spacing w:val="1"/>
          <w:sz w:val="24"/>
          <w:szCs w:val="24"/>
        </w:rPr>
        <w:t>нд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аш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DA21AA" w:rsidRPr="00236383" w:rsidRDefault="00DA21AA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Ну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3"/>
          <w:sz w:val="24"/>
          <w:szCs w:val="24"/>
        </w:rPr>
        <w:t>т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п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рь 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п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и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р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о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г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н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ес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ит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,</w:t>
      </w:r>
    </w:p>
    <w:p w:rsidR="00DA21AA" w:rsidRPr="001952E7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Но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т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ол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ь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к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о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, 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ч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ур, н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pacing w:val="-3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у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р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он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и</w:t>
      </w:r>
      <w:r w:rsidRPr="001952E7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т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.</w:t>
      </w:r>
    </w:p>
    <w:p w:rsidR="00DA21AA" w:rsidRPr="001952E7" w:rsidRDefault="00DA21AA">
      <w:pPr>
        <w:spacing w:after="6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Пом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я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йт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pacing w:val="-3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рук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и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.</w:t>
      </w:r>
    </w:p>
    <w:p w:rsidR="00DA21AA" w:rsidRPr="001952E7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Мы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в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ы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пь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м ч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ю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pacing w:val="-3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пиро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г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ом.</w:t>
      </w:r>
    </w:p>
    <w:p w:rsidR="00DA21AA" w:rsidRPr="001952E7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К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кой го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т</w:t>
      </w:r>
      <w:r w:rsidRPr="001952E7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приим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н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ый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до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!</w:t>
      </w: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</w:p>
    <w:p w:rsidR="00DA21AA" w:rsidRPr="00236383" w:rsidRDefault="00DA21AA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Default="00DA21AA">
      <w:pPr>
        <w:widowControl w:val="0"/>
        <w:spacing w:line="239" w:lineRule="auto"/>
        <w:ind w:right="809" w:firstLine="360"/>
        <w:rPr>
          <w:rFonts w:ascii="Times New Roman" w:hAnsi="Times New Roman" w:cs="Times New Roman"/>
          <w:color w:val="111111"/>
          <w:spacing w:val="-2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Упр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ж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1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1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</w:p>
    <w:p w:rsidR="00DA21AA" w:rsidRDefault="00DA21AA">
      <w:pPr>
        <w:widowControl w:val="0"/>
        <w:spacing w:line="239" w:lineRule="auto"/>
        <w:ind w:right="809" w:firstLine="360"/>
        <w:rPr>
          <w:rFonts w:ascii="Times New Roman" w:hAnsi="Times New Roman" w:cs="Times New Roman"/>
          <w:color w:val="111111"/>
          <w:spacing w:val="-2"/>
          <w:sz w:val="24"/>
          <w:szCs w:val="24"/>
        </w:rPr>
      </w:pPr>
    </w:p>
    <w:p w:rsidR="00DA21AA" w:rsidRDefault="00DA21AA">
      <w:pPr>
        <w:widowControl w:val="0"/>
        <w:spacing w:line="239" w:lineRule="auto"/>
        <w:ind w:right="809" w:firstLine="36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“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</w:rPr>
        <w:t>Д</w:t>
      </w:r>
      <w:r w:rsidRPr="001952E7">
        <w:rPr>
          <w:rFonts w:ascii="Times New Roman" w:hAnsi="Times New Roman" w:cs="Times New Roman"/>
          <w:b/>
          <w:color w:val="111111"/>
          <w:spacing w:val="3"/>
          <w:sz w:val="24"/>
          <w:szCs w:val="24"/>
        </w:rPr>
        <w:t>о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</w:rPr>
        <w:t>-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</w:rPr>
        <w:t>ви-д</w:t>
      </w:r>
      <w:r w:rsidRPr="001952E7">
        <w:rPr>
          <w:rFonts w:ascii="Times New Roman" w:hAnsi="Times New Roman" w:cs="Times New Roman"/>
          <w:b/>
          <w:color w:val="111111"/>
          <w:spacing w:val="-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</w:rPr>
        <w:t>-нь</w:t>
      </w:r>
      <w:r w:rsidRPr="001952E7">
        <w:rPr>
          <w:rFonts w:ascii="Times New Roman" w:hAnsi="Times New Roman" w:cs="Times New Roman"/>
          <w:b/>
          <w:color w:val="111111"/>
          <w:spacing w:val="-2"/>
          <w:w w:val="101"/>
          <w:sz w:val="24"/>
          <w:szCs w:val="24"/>
        </w:rPr>
        <w:t>я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”</w:t>
      </w:r>
      <w:r w:rsidRPr="001952E7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/>
          <w:color w:val="11111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ди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мич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ко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упр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ж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н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и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э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л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нта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и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bCs/>
          <w:i/>
          <w:color w:val="111111"/>
          <w:sz w:val="24"/>
          <w:szCs w:val="24"/>
        </w:rPr>
        <w:t>а</w:t>
      </w:r>
      <w:r w:rsidRPr="001952E7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м</w:t>
      </w:r>
      <w:r w:rsidRPr="001952E7">
        <w:rPr>
          <w:rFonts w:ascii="Times New Roman" w:hAnsi="Times New Roman" w:cs="Times New Roman"/>
          <w:bCs/>
          <w:i/>
          <w:color w:val="111111"/>
          <w:sz w:val="24"/>
          <w:szCs w:val="24"/>
        </w:rPr>
        <w:t>о</w:t>
      </w:r>
      <w:r w:rsidRPr="001952E7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м</w:t>
      </w:r>
      <w:r w:rsidRPr="001952E7">
        <w:rPr>
          <w:rFonts w:ascii="Times New Roman" w:hAnsi="Times New Roman" w:cs="Times New Roman"/>
          <w:bCs/>
          <w:i/>
          <w:color w:val="111111"/>
          <w:sz w:val="24"/>
          <w:szCs w:val="24"/>
        </w:rPr>
        <w:t>а</w:t>
      </w:r>
      <w:r w:rsidRPr="001952E7">
        <w:rPr>
          <w:rFonts w:ascii="Times New Roman" w:hAnsi="Times New Roman" w:cs="Times New Roman"/>
          <w:bCs/>
          <w:i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bCs/>
          <w:i/>
          <w:color w:val="111111"/>
          <w:spacing w:val="-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bCs/>
          <w:i/>
          <w:color w:val="111111"/>
          <w:spacing w:val="-1"/>
          <w:sz w:val="24"/>
          <w:szCs w:val="24"/>
        </w:rPr>
        <w:t>а</w:t>
      </w:r>
      <w:r w:rsidRPr="001952E7">
        <w:rPr>
          <w:rFonts w:ascii="Times New Roman" w:hAnsi="Times New Roman" w:cs="Times New Roman"/>
          <w:bCs/>
          <w:i/>
          <w:color w:val="111111"/>
          <w:sz w:val="24"/>
          <w:szCs w:val="24"/>
        </w:rPr>
        <w:t>жа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.</w:t>
      </w:r>
    </w:p>
    <w:p w:rsidR="00DA21AA" w:rsidRPr="00236383" w:rsidRDefault="00DA21AA">
      <w:pPr>
        <w:widowControl w:val="0"/>
        <w:spacing w:line="239" w:lineRule="auto"/>
        <w:ind w:right="809" w:firstLine="360"/>
        <w:rPr>
          <w:rFonts w:ascii="Times New Roman" w:hAnsi="Times New Roman" w:cs="Times New Roman"/>
          <w:color w:val="111111"/>
          <w:sz w:val="24"/>
          <w:szCs w:val="24"/>
        </w:rPr>
      </w:pPr>
    </w:p>
    <w:p w:rsidR="00DA21AA" w:rsidRPr="00236383" w:rsidRDefault="00DA21AA">
      <w:pPr>
        <w:widowControl w:val="0"/>
        <w:spacing w:line="239" w:lineRule="auto"/>
        <w:ind w:right="674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уки 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ми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друг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другу.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Уд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ж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ив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йт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ка</w:t>
      </w:r>
      <w:r w:rsidRPr="001952E7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р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а</w:t>
      </w:r>
      <w:r w:rsidRPr="001952E7">
        <w:rPr>
          <w:rFonts w:ascii="Times New Roman" w:hAnsi="Times New Roman" w:cs="Times New Roman"/>
          <w:bCs/>
          <w:color w:val="111111"/>
          <w:spacing w:val="-1"/>
          <w:sz w:val="24"/>
          <w:szCs w:val="24"/>
        </w:rPr>
        <w:t>н</w:t>
      </w:r>
      <w:r w:rsidRPr="001952E7">
        <w:rPr>
          <w:rFonts w:ascii="Times New Roman" w:hAnsi="Times New Roman" w:cs="Times New Roman"/>
          <w:bCs/>
          <w:color w:val="111111"/>
          <w:sz w:val="24"/>
          <w:szCs w:val="24"/>
        </w:rPr>
        <w:t>даш</w:t>
      </w:r>
      <w:r w:rsidRPr="001952E7">
        <w:rPr>
          <w:rFonts w:ascii="Times New Roman" w:hAnsi="Times New Roman" w:cs="Times New Roman"/>
          <w:bCs/>
          <w:color w:val="111111"/>
          <w:spacing w:val="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15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концы о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ов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 б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льших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ц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в.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Под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  <w:u w:val="single"/>
        </w:rPr>
        <w:t>у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ш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чки 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льц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в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пр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  <w:u w:val="single"/>
        </w:rPr>
        <w:t>в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ой руки пос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д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ва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ьно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ас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ю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од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ы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х 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>п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льц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 л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>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й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ук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льны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(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«До»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дни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(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в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и»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 б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з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ым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(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«д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 мизинцы</w:t>
      </w:r>
      <w:r w:rsidRPr="00236383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(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«нь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). 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Повторит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3 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з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«Д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-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в</w:t>
      </w:r>
      <w:r w:rsidRPr="00236383">
        <w:rPr>
          <w:rFonts w:ascii="Times New Roman" w:hAnsi="Times New Roman" w:cs="Times New Roman"/>
          <w:i/>
          <w:iCs/>
          <w:color w:val="111111"/>
          <w:spacing w:val="3"/>
          <w:sz w:val="24"/>
          <w:szCs w:val="24"/>
        </w:rPr>
        <w:t>и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-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д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а-нь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i/>
          <w:iCs/>
          <w:color w:val="111111"/>
          <w:spacing w:val="-2"/>
          <w:sz w:val="24"/>
          <w:szCs w:val="24"/>
        </w:rPr>
        <w:t>!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</w:t>
      </w:r>
      <w:r w:rsidRPr="00236383">
        <w:rPr>
          <w:rFonts w:ascii="Times New Roman" w:hAnsi="Times New Roman" w:cs="Times New Roman"/>
          <w:i/>
          <w:iCs/>
          <w:color w:val="111111"/>
          <w:spacing w:val="-2"/>
          <w:sz w:val="24"/>
          <w:szCs w:val="24"/>
        </w:rPr>
        <w:t>Д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о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-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ви-да-нь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!»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«Д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о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-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ви-д</w:t>
      </w:r>
      <w:r w:rsidRPr="00236383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-нь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!»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DA21AA" w:rsidRPr="00236383" w:rsidRDefault="00DA21AA">
      <w:pPr>
        <w:spacing w:after="8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Увы,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у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ж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по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р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п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ро</w:t>
      </w:r>
      <w:r w:rsidRPr="001952E7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щ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т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ь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ся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.</w:t>
      </w:r>
    </w:p>
    <w:p w:rsidR="00DA21AA" w:rsidRPr="001952E7" w:rsidRDefault="00DA21AA">
      <w:pPr>
        <w:spacing w:after="3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в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3"/>
          <w:sz w:val="24"/>
          <w:szCs w:val="24"/>
        </w:rPr>
        <w:t>м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и н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д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о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р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2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т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в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т</w:t>
      </w:r>
      <w:r w:rsidRPr="001952E7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ь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ся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.</w:t>
      </w:r>
    </w:p>
    <w:p w:rsidR="00DA21AA" w:rsidRPr="001952E7" w:rsidRDefault="00DA21AA">
      <w:pPr>
        <w:spacing w:after="5" w:line="220" w:lineRule="exact"/>
        <w:rPr>
          <w:rFonts w:ascii="Times New Roman" w:hAnsi="Times New Roman" w:cs="Times New Roman"/>
          <w:i/>
          <w:sz w:val="24"/>
          <w:szCs w:val="24"/>
        </w:rPr>
      </w:pPr>
    </w:p>
    <w:p w:rsidR="00DA21AA" w:rsidRPr="001952E7" w:rsidRDefault="00DA21AA">
      <w:pPr>
        <w:widowControl w:val="0"/>
        <w:spacing w:line="240" w:lineRule="auto"/>
        <w:ind w:left="361" w:right="-2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Вы выпо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>л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ни</w:t>
      </w:r>
      <w:r w:rsidRPr="001952E7">
        <w:rPr>
          <w:rFonts w:ascii="Times New Roman" w:hAnsi="Times New Roman" w:cs="Times New Roman"/>
          <w:i/>
          <w:color w:val="111111"/>
          <w:spacing w:val="-2"/>
          <w:sz w:val="24"/>
          <w:szCs w:val="24"/>
        </w:rPr>
        <w:t>л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и</w:t>
      </w:r>
      <w:r w:rsidRPr="001952E7">
        <w:rPr>
          <w:rFonts w:ascii="Times New Roman" w:hAnsi="Times New Roman" w:cs="Times New Roman"/>
          <w:i/>
          <w:color w:val="111111"/>
          <w:spacing w:val="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в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се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spacing w:val="-3"/>
          <w:sz w:val="24"/>
          <w:szCs w:val="24"/>
        </w:rPr>
        <w:t>з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д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нь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</w:rPr>
        <w:t>я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</w:rPr>
        <w:t>.</w:t>
      </w:r>
    </w:p>
    <w:p w:rsidR="00DA21AA" w:rsidRPr="00236383" w:rsidRDefault="00DA21AA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DA21AA" w:rsidRDefault="00DA21AA">
      <w:pPr>
        <w:widowControl w:val="0"/>
        <w:spacing w:line="239" w:lineRule="auto"/>
        <w:ind w:left="361" w:right="-20"/>
        <w:rPr>
          <w:rFonts w:ascii="Times New Roman" w:hAnsi="Times New Roman" w:cs="Times New Roman"/>
          <w:i/>
          <w:iCs/>
          <w:color w:val="111111"/>
          <w:sz w:val="24"/>
          <w:szCs w:val="24"/>
        </w:rPr>
      </w:pPr>
      <w:r w:rsidRPr="001952E7">
        <w:rPr>
          <w:rFonts w:ascii="Times New Roman" w:hAnsi="Times New Roman" w:cs="Times New Roman"/>
          <w:i/>
          <w:color w:val="111111"/>
          <w:sz w:val="24"/>
          <w:szCs w:val="24"/>
          <w:u w:val="single"/>
        </w:rPr>
        <w:t>Д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  <w:u w:val="single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  <w:u w:val="single"/>
        </w:rPr>
        <w:t>в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  <w:u w:val="single"/>
        </w:rPr>
        <w:t>а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  <w:u w:val="single"/>
        </w:rPr>
        <w:t>й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  <w:u w:val="single"/>
        </w:rPr>
        <w:t>т</w:t>
      </w:r>
      <w:r w:rsidRPr="001952E7">
        <w:rPr>
          <w:rFonts w:ascii="Times New Roman" w:hAnsi="Times New Roman" w:cs="Times New Roman"/>
          <w:i/>
          <w:color w:val="111111"/>
          <w:spacing w:val="-1"/>
          <w:w w:val="101"/>
          <w:sz w:val="24"/>
          <w:szCs w:val="24"/>
          <w:u w:val="single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  <w:u w:val="single"/>
        </w:rPr>
        <w:t xml:space="preserve"> 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  <w:u w:val="single"/>
        </w:rPr>
        <w:t>с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  <w:u w:val="single"/>
        </w:rPr>
        <w:t>к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  <w:u w:val="single"/>
        </w:rPr>
        <w:t>а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  <w:u w:val="single"/>
        </w:rPr>
        <w:t>ж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  <w:u w:val="single"/>
        </w:rPr>
        <w:t>е</w:t>
      </w:r>
      <w:r w:rsidRPr="001952E7">
        <w:rPr>
          <w:rFonts w:ascii="Times New Roman" w:hAnsi="Times New Roman" w:cs="Times New Roman"/>
          <w:i/>
          <w:color w:val="111111"/>
          <w:sz w:val="24"/>
          <w:szCs w:val="24"/>
          <w:u w:val="single"/>
        </w:rPr>
        <w:t>м</w:t>
      </w:r>
      <w:r w:rsidRPr="001952E7">
        <w:rPr>
          <w:rFonts w:ascii="Times New Roman" w:hAnsi="Times New Roman" w:cs="Times New Roman"/>
          <w:i/>
          <w:color w:val="111111"/>
          <w:w w:val="101"/>
          <w:sz w:val="24"/>
          <w:szCs w:val="24"/>
          <w:u w:val="single"/>
        </w:rPr>
        <w:t>:</w:t>
      </w:r>
      <w:r w:rsidRPr="001952E7">
        <w:rPr>
          <w:rFonts w:ascii="Times New Roman" w:hAnsi="Times New Roman" w:cs="Times New Roman"/>
          <w:i/>
          <w:color w:val="111111"/>
          <w:spacing w:val="-1"/>
          <w:sz w:val="24"/>
          <w:szCs w:val="24"/>
        </w:rPr>
        <w:t xml:space="preserve"> </w:t>
      </w:r>
      <w:r w:rsidRPr="001952E7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</w:t>
      </w:r>
      <w:r w:rsidRPr="001952E7">
        <w:rPr>
          <w:rFonts w:ascii="Times New Roman" w:hAnsi="Times New Roman" w:cs="Times New Roman"/>
          <w:i/>
          <w:iCs/>
          <w:color w:val="111111"/>
          <w:spacing w:val="-3"/>
          <w:sz w:val="24"/>
          <w:szCs w:val="24"/>
        </w:rPr>
        <w:t>Д</w:t>
      </w:r>
      <w:r w:rsidRPr="001952E7">
        <w:rPr>
          <w:rFonts w:ascii="Times New Roman" w:hAnsi="Times New Roman" w:cs="Times New Roman"/>
          <w:i/>
          <w:iCs/>
          <w:color w:val="111111"/>
          <w:spacing w:val="2"/>
          <w:sz w:val="24"/>
          <w:szCs w:val="24"/>
        </w:rPr>
        <w:t>о</w:t>
      </w:r>
      <w:r w:rsidRPr="001952E7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-</w:t>
      </w:r>
      <w:r w:rsidRPr="001952E7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с</w:t>
      </w:r>
      <w:r w:rsidRPr="001952E7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в</w:t>
      </w:r>
      <w:r w:rsidRPr="001952E7">
        <w:rPr>
          <w:rFonts w:ascii="Times New Roman" w:hAnsi="Times New Roman" w:cs="Times New Roman"/>
          <w:i/>
          <w:iCs/>
          <w:color w:val="111111"/>
          <w:sz w:val="24"/>
          <w:szCs w:val="24"/>
        </w:rPr>
        <w:t>и</w:t>
      </w:r>
      <w:r w:rsidRPr="001952E7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-</w:t>
      </w:r>
      <w:r w:rsidRPr="001952E7">
        <w:rPr>
          <w:rFonts w:ascii="Times New Roman" w:hAnsi="Times New Roman" w:cs="Times New Roman"/>
          <w:i/>
          <w:iCs/>
          <w:color w:val="111111"/>
          <w:spacing w:val="-2"/>
          <w:sz w:val="24"/>
          <w:szCs w:val="24"/>
        </w:rPr>
        <w:t>д</w:t>
      </w:r>
      <w:r w:rsidRPr="001952E7">
        <w:rPr>
          <w:rFonts w:ascii="Times New Roman" w:hAnsi="Times New Roman" w:cs="Times New Roman"/>
          <w:i/>
          <w:iCs/>
          <w:color w:val="111111"/>
          <w:spacing w:val="1"/>
          <w:sz w:val="24"/>
          <w:szCs w:val="24"/>
        </w:rPr>
        <w:t>а</w:t>
      </w:r>
      <w:r w:rsidRPr="001952E7">
        <w:rPr>
          <w:rFonts w:ascii="Times New Roman" w:hAnsi="Times New Roman" w:cs="Times New Roman"/>
          <w:i/>
          <w:iCs/>
          <w:color w:val="111111"/>
          <w:sz w:val="24"/>
          <w:szCs w:val="24"/>
        </w:rPr>
        <w:t>-нь</w:t>
      </w:r>
      <w:r w:rsidRPr="001952E7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я</w:t>
      </w:r>
      <w:r w:rsidRPr="001952E7">
        <w:rPr>
          <w:rFonts w:ascii="Times New Roman" w:hAnsi="Times New Roman" w:cs="Times New Roman"/>
          <w:i/>
          <w:iCs/>
          <w:color w:val="111111"/>
          <w:spacing w:val="-2"/>
          <w:sz w:val="24"/>
          <w:szCs w:val="24"/>
        </w:rPr>
        <w:t>!</w:t>
      </w:r>
      <w:r w:rsidRPr="001952E7">
        <w:rPr>
          <w:rFonts w:ascii="Times New Roman" w:hAnsi="Times New Roman" w:cs="Times New Roman"/>
          <w:i/>
          <w:iCs/>
          <w:color w:val="111111"/>
          <w:sz w:val="24"/>
          <w:szCs w:val="24"/>
        </w:rPr>
        <w:t>»</w:t>
      </w:r>
    </w:p>
    <w:p w:rsidR="00DA21AA" w:rsidRPr="001952E7" w:rsidRDefault="00DA21AA">
      <w:pPr>
        <w:widowControl w:val="0"/>
        <w:spacing w:line="239" w:lineRule="auto"/>
        <w:ind w:left="361" w:right="-20"/>
        <w:rPr>
          <w:rFonts w:ascii="Times New Roman" w:hAnsi="Times New Roman" w:cs="Times New Roman"/>
          <w:i/>
          <w:iCs/>
          <w:color w:val="111111"/>
          <w:sz w:val="24"/>
          <w:szCs w:val="24"/>
        </w:rPr>
      </w:pPr>
    </w:p>
    <w:p w:rsidR="00DA21AA" w:rsidRPr="00236383" w:rsidRDefault="00DA21AA">
      <w:pPr>
        <w:widowControl w:val="0"/>
        <w:spacing w:line="239" w:lineRule="auto"/>
        <w:ind w:right="904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236383">
        <w:rPr>
          <w:rFonts w:ascii="Times New Roman" w:hAnsi="Times New Roman" w:cs="Times New Roman"/>
          <w:color w:val="111111"/>
          <w:sz w:val="24"/>
          <w:szCs w:val="24"/>
        </w:rPr>
        <w:t>Опу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ит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каранд</w:t>
      </w:r>
      <w:r w:rsidRPr="00236383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а</w:t>
      </w:r>
      <w:r w:rsidRPr="00236383">
        <w:rPr>
          <w:rFonts w:ascii="Times New Roman" w:hAnsi="Times New Roman" w:cs="Times New Roman"/>
          <w:b/>
          <w:bCs/>
          <w:color w:val="111111"/>
          <w:spacing w:val="1"/>
          <w:sz w:val="24"/>
          <w:szCs w:val="24"/>
        </w:rPr>
        <w:t>ш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 В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хнит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 ки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 xml:space="preserve">и,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с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  <w:u w:val="single"/>
        </w:rPr>
        <w:t>д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л</w:t>
      </w:r>
      <w:r w:rsidRPr="00236383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  <w:u w:val="single"/>
        </w:rPr>
        <w:t>а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йт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е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с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ин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  <w:u w:val="single"/>
        </w:rPr>
        <w:t>х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ро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  <w:u w:val="single"/>
        </w:rPr>
        <w:t>н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н</w:t>
      </w:r>
      <w:r w:rsidRPr="00236383">
        <w:rPr>
          <w:rFonts w:ascii="Times New Roman" w:hAnsi="Times New Roman" w:cs="Times New Roman"/>
          <w:color w:val="111111"/>
          <w:spacing w:val="-1"/>
          <w:sz w:val="24"/>
          <w:szCs w:val="24"/>
          <w:u w:val="single"/>
        </w:rPr>
        <w:t>ы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й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ж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ес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т</w:t>
      </w:r>
      <w:r w:rsidRPr="00236383">
        <w:rPr>
          <w:rFonts w:ascii="Times New Roman" w:hAnsi="Times New Roman" w:cs="Times New Roman"/>
          <w:color w:val="111111"/>
          <w:spacing w:val="-2"/>
          <w:sz w:val="24"/>
          <w:szCs w:val="24"/>
          <w:u w:val="single"/>
        </w:rPr>
        <w:t xml:space="preserve"> 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рука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  <w:u w:val="single"/>
        </w:rPr>
        <w:t>м</w:t>
      </w:r>
      <w:r w:rsidRPr="00236383">
        <w:rPr>
          <w:rFonts w:ascii="Times New Roman" w:hAnsi="Times New Roman" w:cs="Times New Roman"/>
          <w:color w:val="111111"/>
          <w:sz w:val="24"/>
          <w:szCs w:val="24"/>
          <w:u w:val="single"/>
        </w:rPr>
        <w:t>и</w:t>
      </w:r>
      <w:r w:rsidRPr="00236383">
        <w:rPr>
          <w:rFonts w:ascii="Times New Roman" w:hAnsi="Times New Roman" w:cs="Times New Roman"/>
          <w:color w:val="111111"/>
          <w:w w:val="101"/>
          <w:sz w:val="24"/>
          <w:szCs w:val="24"/>
        </w:rPr>
        <w:t>:</w:t>
      </w:r>
      <w:r w:rsidRPr="0023638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«По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w w:val="101"/>
          <w:sz w:val="24"/>
          <w:szCs w:val="24"/>
        </w:rPr>
        <w:t>к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а</w:t>
      </w:r>
      <w:r w:rsidRPr="00236383">
        <w:rPr>
          <w:rFonts w:ascii="Times New Roman" w:hAnsi="Times New Roman" w:cs="Times New Roman"/>
          <w:i/>
          <w:iCs/>
          <w:color w:val="111111"/>
          <w:spacing w:val="-1"/>
          <w:sz w:val="24"/>
          <w:szCs w:val="24"/>
        </w:rPr>
        <w:t>-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по</w:t>
      </w:r>
      <w:r w:rsidRPr="00236383">
        <w:rPr>
          <w:rFonts w:ascii="Times New Roman" w:hAnsi="Times New Roman" w:cs="Times New Roman"/>
          <w:i/>
          <w:iCs/>
          <w:color w:val="111111"/>
          <w:w w:val="101"/>
          <w:sz w:val="24"/>
          <w:szCs w:val="24"/>
        </w:rPr>
        <w:t>к</w:t>
      </w:r>
      <w:r w:rsidRPr="00236383">
        <w:rPr>
          <w:rFonts w:ascii="Times New Roman" w:hAnsi="Times New Roman" w:cs="Times New Roman"/>
          <w:i/>
          <w:iCs/>
          <w:color w:val="111111"/>
          <w:sz w:val="24"/>
          <w:szCs w:val="24"/>
        </w:rPr>
        <w:t>а»</w:t>
      </w:r>
      <w:r w:rsidRPr="00236383">
        <w:rPr>
          <w:rFonts w:ascii="Times New Roman" w:hAnsi="Times New Roman" w:cs="Times New Roman"/>
          <w:color w:val="111111"/>
          <w:sz w:val="24"/>
          <w:szCs w:val="24"/>
        </w:rPr>
        <w:t>.</w:t>
      </w:r>
      <w:bookmarkEnd w:id="5"/>
    </w:p>
    <w:sectPr w:rsidR="00DA21AA" w:rsidRPr="00236383" w:rsidSect="00AE40C7">
      <w:pgSz w:w="11906" w:h="16838"/>
      <w:pgMar w:top="720" w:right="850" w:bottom="0" w:left="1132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40C7"/>
    <w:rsid w:val="000B32A1"/>
    <w:rsid w:val="001952E7"/>
    <w:rsid w:val="00236383"/>
    <w:rsid w:val="008561D1"/>
    <w:rsid w:val="00AE40C7"/>
    <w:rsid w:val="00DA21AA"/>
    <w:rsid w:val="00FF0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razvitie-reb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6</Pages>
  <Words>1354</Words>
  <Characters>7719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2</cp:revision>
  <dcterms:created xsi:type="dcterms:W3CDTF">2025-03-19T13:53:00Z</dcterms:created>
  <dcterms:modified xsi:type="dcterms:W3CDTF">2025-03-19T14:21:00Z</dcterms:modified>
</cp:coreProperties>
</file>